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5850F" w14:textId="77777777" w:rsidR="008319A0" w:rsidRDefault="008319A0" w:rsidP="00CD449F">
      <w:pPr>
        <w:pStyle w:val="ChapterHeading"/>
        <w:pBdr>
          <w:top w:val="dotted" w:sz="4" w:space="1" w:color="auto"/>
        </w:pBdr>
      </w:pPr>
    </w:p>
    <w:p w14:paraId="27822A83" w14:textId="0C33CABE" w:rsidR="001F1A04" w:rsidRDefault="001F1A04" w:rsidP="00CD449F">
      <w:pPr>
        <w:pStyle w:val="ChapterHeading"/>
        <w:pBdr>
          <w:top w:val="dotted" w:sz="4" w:space="1" w:color="auto"/>
        </w:pBdr>
      </w:pPr>
      <w:r>
        <w:rPr>
          <w:rFonts w:cs="Arial"/>
          <w:noProof/>
          <w:sz w:val="16"/>
          <w:szCs w:val="16"/>
        </w:rPr>
        <w:drawing>
          <wp:anchor distT="0" distB="0" distL="114300" distR="114300" simplePos="0" relativeHeight="251652096" behindDoc="0" locked="0" layoutInCell="1" allowOverlap="1" wp14:anchorId="254ADE57" wp14:editId="592870A1">
            <wp:simplePos x="0" y="0"/>
            <wp:positionH relativeFrom="margin">
              <wp:posOffset>5126355</wp:posOffset>
            </wp:positionH>
            <wp:positionV relativeFrom="paragraph">
              <wp:posOffset>97790</wp:posOffset>
            </wp:positionV>
            <wp:extent cx="994410" cy="8997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troads Logo smal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8A3">
        <w:t xml:space="preserve">AUSTROADS TEST METHOD </w:t>
      </w:r>
      <w:r w:rsidR="00DB19D0">
        <w:t>ATM</w:t>
      </w:r>
      <w:r w:rsidR="00FE4077">
        <w:t xml:space="preserve"> </w:t>
      </w:r>
      <w:r w:rsidR="00DE1133">
        <w:t>457</w:t>
      </w:r>
    </w:p>
    <w:p w14:paraId="464A2BEA" w14:textId="738ABF95" w:rsidR="009B6208" w:rsidRDefault="00F6240F" w:rsidP="00850A43">
      <w:pPr>
        <w:pStyle w:val="MethodHeading"/>
        <w:spacing w:line="240" w:lineRule="auto"/>
      </w:pPr>
      <w:r>
        <w:t xml:space="preserve">Release of Microplastics </w:t>
      </w:r>
      <w:r w:rsidR="008319A0">
        <w:t>from</w:t>
      </w:r>
      <w:r>
        <w:t xml:space="preserve"> Plastic-</w:t>
      </w:r>
      <w:r w:rsidR="000D269A">
        <w:t>M</w:t>
      </w:r>
      <w:r>
        <w:t>odified</w:t>
      </w:r>
      <w:r w:rsidR="00C13058">
        <w:br/>
      </w:r>
      <w:r>
        <w:t>Bi</w:t>
      </w:r>
      <w:r w:rsidR="00776738">
        <w:t>t</w:t>
      </w:r>
      <w:r w:rsidR="00F62469">
        <w:t>u</w:t>
      </w:r>
      <w:r w:rsidR="00776738">
        <w:t>m</w:t>
      </w:r>
      <w:r w:rsidR="00F62469">
        <w:t>in</w:t>
      </w:r>
      <w:r w:rsidR="00776738">
        <w:t>ous Mixes</w:t>
      </w:r>
      <w:r w:rsidR="00B90723">
        <w:t xml:space="preserve"> (</w:t>
      </w:r>
      <w:r w:rsidR="002B19C8">
        <w:t xml:space="preserve">Asphalt </w:t>
      </w:r>
      <w:r w:rsidR="00676FA6">
        <w:t>A</w:t>
      </w:r>
      <w:r w:rsidR="00B90723">
        <w:t xml:space="preserve">brasion </w:t>
      </w:r>
      <w:r w:rsidR="00676FA6">
        <w:t>T</w:t>
      </w:r>
      <w:r w:rsidR="00B90723">
        <w:t>est)</w:t>
      </w:r>
    </w:p>
    <w:p w14:paraId="45838033" w14:textId="75A9614A" w:rsidR="002504B1" w:rsidRDefault="002504B1" w:rsidP="008319A0">
      <w:pPr>
        <w:pStyle w:val="MethodHeading"/>
        <w:pBdr>
          <w:bottom w:val="dotted" w:sz="4" w:space="1" w:color="auto"/>
        </w:pBdr>
        <w:spacing w:line="240" w:lineRule="auto"/>
      </w:pPr>
    </w:p>
    <w:p w14:paraId="65BD613E" w14:textId="77777777" w:rsidR="008319A0" w:rsidRDefault="008319A0" w:rsidP="008319A0">
      <w:pPr>
        <w:pStyle w:val="MethodHeading"/>
        <w:pBdr>
          <w:bottom w:val="dotted" w:sz="4" w:space="1" w:color="auto"/>
        </w:pBdr>
        <w:spacing w:line="240" w:lineRule="auto"/>
        <w:sectPr w:rsidR="008319A0" w:rsidSect="00DB19D0">
          <w:headerReference w:type="default" r:id="rId9"/>
          <w:footerReference w:type="default" r:id="rId10"/>
          <w:pgSz w:w="11907" w:h="16840" w:code="9"/>
          <w:pgMar w:top="1134" w:right="1134" w:bottom="1418" w:left="1134" w:header="720" w:footer="624" w:gutter="0"/>
          <w:pgNumType w:start="1"/>
          <w:cols w:space="720"/>
          <w:noEndnote/>
          <w:docGrid w:linePitch="299"/>
        </w:sect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29"/>
      </w:tblGrid>
      <w:tr w:rsidR="008319A0" w14:paraId="5EC43B84" w14:textId="77777777" w:rsidTr="00053008">
        <w:tc>
          <w:tcPr>
            <w:tcW w:w="96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5B04EED" w14:textId="77777777" w:rsidR="008319A0" w:rsidRPr="00A54379" w:rsidRDefault="008319A0" w:rsidP="00053008">
            <w:pPr>
              <w:pStyle w:val="TOCHeading"/>
            </w:pPr>
            <w:r w:rsidRPr="00A54379">
              <w:t>Contents</w:t>
            </w:r>
          </w:p>
          <w:p w14:paraId="2669EE5C" w14:textId="170BED56" w:rsidR="00786652" w:rsidRDefault="008319A0">
            <w:pPr>
              <w:pStyle w:val="TOC1"/>
              <w:rPr>
                <w:rFonts w:asciiTheme="minorHAnsi" w:eastAsiaTheme="minorEastAsia" w:hAnsiTheme="minorHAnsi" w:cstheme="minorBidi"/>
                <w:kern w:val="2"/>
                <w:sz w:val="24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</w:pPr>
            <w:r w:rsidRPr="001238BB">
              <w:fldChar w:fldCharType="begin"/>
            </w:r>
            <w:r w:rsidRPr="001238BB">
              <w:instrText xml:space="preserve"> TOC \h \z \t "Heading 1,1,Heading 2,2,Commentary Heading 1,1,Appendix Heading 1,1,Appendix Heading 2,2,Subtitle,2,Title,1,Style Heading 1 + Before:  0 pt After:  12 pt,1,Reference Heading,1" </w:instrText>
            </w:r>
            <w:r w:rsidRPr="001238BB">
              <w:fldChar w:fldCharType="separate"/>
            </w:r>
            <w:hyperlink w:anchor="_Toc197015898" w:history="1">
              <w:r w:rsidR="00786652" w:rsidRPr="00515626">
                <w:rPr>
                  <w:rStyle w:val="Hyperlink"/>
                </w:rPr>
                <w:t>1.</w:t>
              </w:r>
              <w:r w:rsidR="00786652">
                <w:rPr>
                  <w:rFonts w:asciiTheme="minorHAnsi" w:eastAsiaTheme="minorEastAsia" w:hAnsiTheme="minorHAnsi" w:cstheme="minorBidi"/>
                  <w:kern w:val="2"/>
                  <w:sz w:val="24"/>
                  <w:szCs w:val="24"/>
                  <w14:scene3d>
                    <w14:camera w14:prst="orthographicFront"/>
                    <w14:lightRig w14:rig="threePt" w14:dir="t">
                      <w14:rot w14:lat="0" w14:lon="0" w14:rev="0"/>
                    </w14:lightRig>
                  </w14:scene3d>
                  <w14:ligatures w14:val="standardContextual"/>
                </w:rPr>
                <w:tab/>
              </w:r>
              <w:r w:rsidR="00786652" w:rsidRPr="00515626">
                <w:rPr>
                  <w:rStyle w:val="Hyperlink"/>
                </w:rPr>
                <w:t>Preface</w:t>
              </w:r>
              <w:r w:rsidR="00786652">
                <w:rPr>
                  <w:webHidden/>
                </w:rPr>
                <w:tab/>
              </w:r>
              <w:r w:rsidR="00786652">
                <w:rPr>
                  <w:webHidden/>
                </w:rPr>
                <w:fldChar w:fldCharType="begin"/>
              </w:r>
              <w:r w:rsidR="00786652">
                <w:rPr>
                  <w:webHidden/>
                </w:rPr>
                <w:instrText xml:space="preserve"> PAGEREF _Toc197015898 \h </w:instrText>
              </w:r>
              <w:r w:rsidR="00786652">
                <w:rPr>
                  <w:webHidden/>
                </w:rPr>
              </w:r>
              <w:r w:rsidR="00786652">
                <w:rPr>
                  <w:webHidden/>
                </w:rPr>
                <w:fldChar w:fldCharType="separate"/>
              </w:r>
              <w:r w:rsidR="00786652">
                <w:rPr>
                  <w:webHidden/>
                </w:rPr>
                <w:t>1</w:t>
              </w:r>
              <w:r w:rsidR="00786652">
                <w:rPr>
                  <w:webHidden/>
                </w:rPr>
                <w:fldChar w:fldCharType="end"/>
              </w:r>
            </w:hyperlink>
          </w:p>
          <w:p w14:paraId="48E9FEA9" w14:textId="64A5AEED" w:rsidR="00786652" w:rsidRDefault="00786652">
            <w:pPr>
              <w:pStyle w:val="TOC1"/>
              <w:rPr>
                <w:rFonts w:asciiTheme="minorHAnsi" w:eastAsiaTheme="minorEastAsia" w:hAnsiTheme="minorHAnsi" w:cstheme="minorBidi"/>
                <w:kern w:val="2"/>
                <w:sz w:val="24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</w:pPr>
            <w:hyperlink w:anchor="_Toc197015899" w:history="1">
              <w:r w:rsidRPr="00515626">
                <w:rPr>
                  <w:rStyle w:val="Hyperlink"/>
                </w:rPr>
                <w:t>2.</w:t>
              </w:r>
              <w:r>
                <w:rPr>
                  <w:rFonts w:asciiTheme="minorHAnsi" w:eastAsiaTheme="minorEastAsia" w:hAnsiTheme="minorHAnsi" w:cstheme="minorBidi"/>
                  <w:kern w:val="2"/>
                  <w:sz w:val="24"/>
                  <w:szCs w:val="24"/>
                  <w14:scene3d>
                    <w14:camera w14:prst="orthographicFront"/>
                    <w14:lightRig w14:rig="threePt" w14:dir="t">
                      <w14:rot w14:lat="0" w14:lon="0" w14:rev="0"/>
                    </w14:lightRig>
                  </w14:scene3d>
                  <w14:ligatures w14:val="standardContextual"/>
                </w:rPr>
                <w:tab/>
              </w:r>
              <w:r w:rsidRPr="00515626">
                <w:rPr>
                  <w:rStyle w:val="Hyperlink"/>
                </w:rPr>
                <w:t>Scope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_Toc197015899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2</w:t>
              </w:r>
              <w:r>
                <w:rPr>
                  <w:webHidden/>
                </w:rPr>
                <w:fldChar w:fldCharType="end"/>
              </w:r>
            </w:hyperlink>
          </w:p>
          <w:p w14:paraId="53DB7EEC" w14:textId="36656FF0" w:rsidR="00786652" w:rsidRDefault="00786652">
            <w:pPr>
              <w:pStyle w:val="TOC1"/>
              <w:rPr>
                <w:rFonts w:asciiTheme="minorHAnsi" w:eastAsiaTheme="minorEastAsia" w:hAnsiTheme="minorHAnsi" w:cstheme="minorBidi"/>
                <w:kern w:val="2"/>
                <w:sz w:val="24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</w:pPr>
            <w:hyperlink w:anchor="_Toc197015900" w:history="1">
              <w:r w:rsidRPr="00515626">
                <w:rPr>
                  <w:rStyle w:val="Hyperlink"/>
                </w:rPr>
                <w:t>3.</w:t>
              </w:r>
              <w:r>
                <w:rPr>
                  <w:rFonts w:asciiTheme="minorHAnsi" w:eastAsiaTheme="minorEastAsia" w:hAnsiTheme="minorHAnsi" w:cstheme="minorBidi"/>
                  <w:kern w:val="2"/>
                  <w:sz w:val="24"/>
                  <w:szCs w:val="24"/>
                  <w14:scene3d>
                    <w14:camera w14:prst="orthographicFront"/>
                    <w14:lightRig w14:rig="threePt" w14:dir="t">
                      <w14:rot w14:lat="0" w14:lon="0" w14:rev="0"/>
                    </w14:lightRig>
                  </w14:scene3d>
                  <w14:ligatures w14:val="standardContextual"/>
                </w:rPr>
                <w:tab/>
              </w:r>
              <w:r w:rsidRPr="00515626">
                <w:rPr>
                  <w:rStyle w:val="Hyperlink"/>
                </w:rPr>
                <w:t>References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_Toc197015900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2</w:t>
              </w:r>
              <w:r>
                <w:rPr>
                  <w:webHidden/>
                </w:rPr>
                <w:fldChar w:fldCharType="end"/>
              </w:r>
            </w:hyperlink>
          </w:p>
          <w:p w14:paraId="26A1024C" w14:textId="7EC79E85" w:rsidR="00786652" w:rsidRDefault="00786652">
            <w:pPr>
              <w:pStyle w:val="TOC1"/>
              <w:rPr>
                <w:rFonts w:asciiTheme="minorHAnsi" w:eastAsiaTheme="minorEastAsia" w:hAnsiTheme="minorHAnsi" w:cstheme="minorBidi"/>
                <w:kern w:val="2"/>
                <w:sz w:val="24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</w:pPr>
            <w:hyperlink w:anchor="_Toc197015901" w:history="1">
              <w:r w:rsidRPr="00515626">
                <w:rPr>
                  <w:rStyle w:val="Hyperlink"/>
                </w:rPr>
                <w:t>4.</w:t>
              </w:r>
              <w:r>
                <w:rPr>
                  <w:rFonts w:asciiTheme="minorHAnsi" w:eastAsiaTheme="minorEastAsia" w:hAnsiTheme="minorHAnsi" w:cstheme="minorBidi"/>
                  <w:kern w:val="2"/>
                  <w:sz w:val="24"/>
                  <w:szCs w:val="24"/>
                  <w14:scene3d>
                    <w14:camera w14:prst="orthographicFront"/>
                    <w14:lightRig w14:rig="threePt" w14:dir="t">
                      <w14:rot w14:lat="0" w14:lon="0" w14:rev="0"/>
                    </w14:lightRig>
                  </w14:scene3d>
                  <w14:ligatures w14:val="standardContextual"/>
                </w:rPr>
                <w:tab/>
              </w:r>
              <w:r w:rsidRPr="00515626">
                <w:rPr>
                  <w:rStyle w:val="Hyperlink"/>
                </w:rPr>
                <w:t>Equipment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_Toc197015901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2</w:t>
              </w:r>
              <w:r>
                <w:rPr>
                  <w:webHidden/>
                </w:rPr>
                <w:fldChar w:fldCharType="end"/>
              </w:r>
            </w:hyperlink>
          </w:p>
          <w:p w14:paraId="09E1D9EE" w14:textId="5F344638" w:rsidR="00786652" w:rsidRDefault="00786652">
            <w:pPr>
              <w:pStyle w:val="TOC2"/>
              <w:tabs>
                <w:tab w:val="left" w:pos="1134"/>
              </w:tabs>
              <w:rPr>
                <w:rFonts w:asciiTheme="minorHAnsi" w:hAnsiTheme="minorHAnsi" w:cstheme="minorBidi"/>
                <w:kern w:val="2"/>
                <w:sz w:val="24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</w:pPr>
            <w:hyperlink w:anchor="_Toc197015902" w:history="1">
              <w:r w:rsidRPr="00515626">
                <w:rPr>
                  <w:rStyle w:val="Hyperlink"/>
                </w:rPr>
                <w:t>4.1</w:t>
              </w:r>
              <w:r>
                <w:rPr>
                  <w:rFonts w:asciiTheme="minorHAnsi" w:hAnsiTheme="minorHAnsi" w:cstheme="minorBidi"/>
                  <w:kern w:val="2"/>
                  <w:sz w:val="24"/>
                  <w:szCs w:val="24"/>
                  <w14:scene3d>
                    <w14:camera w14:prst="orthographicFront"/>
                    <w14:lightRig w14:rig="threePt" w14:dir="t">
                      <w14:rot w14:lat="0" w14:lon="0" w14:rev="0"/>
                    </w14:lightRig>
                  </w14:scene3d>
                  <w14:ligatures w14:val="standardContextual"/>
                </w:rPr>
                <w:tab/>
              </w:r>
              <w:r w:rsidRPr="00515626">
                <w:rPr>
                  <w:rStyle w:val="Hyperlink"/>
                </w:rPr>
                <w:t>Sample Preparation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_Toc197015902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2</w:t>
              </w:r>
              <w:r>
                <w:rPr>
                  <w:webHidden/>
                </w:rPr>
                <w:fldChar w:fldCharType="end"/>
              </w:r>
            </w:hyperlink>
          </w:p>
          <w:p w14:paraId="38723B68" w14:textId="5BA5289F" w:rsidR="00786652" w:rsidRDefault="00786652">
            <w:pPr>
              <w:pStyle w:val="TOC2"/>
              <w:tabs>
                <w:tab w:val="left" w:pos="1134"/>
              </w:tabs>
              <w:rPr>
                <w:rFonts w:asciiTheme="minorHAnsi" w:hAnsiTheme="minorHAnsi" w:cstheme="minorBidi"/>
                <w:kern w:val="2"/>
                <w:sz w:val="24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</w:pPr>
            <w:hyperlink w:anchor="_Toc197015903" w:history="1">
              <w:r w:rsidRPr="00515626">
                <w:rPr>
                  <w:rStyle w:val="Hyperlink"/>
                </w:rPr>
                <w:t>4.2</w:t>
              </w:r>
              <w:r>
                <w:rPr>
                  <w:rFonts w:asciiTheme="minorHAnsi" w:hAnsiTheme="minorHAnsi" w:cstheme="minorBidi"/>
                  <w:kern w:val="2"/>
                  <w:sz w:val="24"/>
                  <w:szCs w:val="24"/>
                  <w14:scene3d>
                    <w14:camera w14:prst="orthographicFront"/>
                    <w14:lightRig w14:rig="threePt" w14:dir="t">
                      <w14:rot w14:lat="0" w14:lon="0" w14:rev="0"/>
                    </w14:lightRig>
                  </w14:scene3d>
                  <w14:ligatures w14:val="standardContextual"/>
                </w:rPr>
                <w:tab/>
              </w:r>
              <w:r w:rsidRPr="00515626">
                <w:rPr>
                  <w:rStyle w:val="Hyperlink"/>
                </w:rPr>
                <w:t>Abrasion Test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_Toc197015903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3</w:t>
              </w:r>
              <w:r>
                <w:rPr>
                  <w:webHidden/>
                </w:rPr>
                <w:fldChar w:fldCharType="end"/>
              </w:r>
            </w:hyperlink>
          </w:p>
          <w:p w14:paraId="115DC440" w14:textId="1ECBCEF7" w:rsidR="00786652" w:rsidRDefault="00786652">
            <w:pPr>
              <w:pStyle w:val="TOC2"/>
              <w:tabs>
                <w:tab w:val="left" w:pos="1134"/>
              </w:tabs>
              <w:rPr>
                <w:rFonts w:asciiTheme="minorHAnsi" w:hAnsiTheme="minorHAnsi" w:cstheme="minorBidi"/>
                <w:kern w:val="2"/>
                <w:sz w:val="24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</w:pPr>
            <w:hyperlink w:anchor="_Toc197015904" w:history="1">
              <w:r w:rsidRPr="00515626">
                <w:rPr>
                  <w:rStyle w:val="Hyperlink"/>
                </w:rPr>
                <w:t>4.3</w:t>
              </w:r>
              <w:r>
                <w:rPr>
                  <w:rFonts w:asciiTheme="minorHAnsi" w:hAnsiTheme="minorHAnsi" w:cstheme="minorBidi"/>
                  <w:kern w:val="2"/>
                  <w:sz w:val="24"/>
                  <w:szCs w:val="24"/>
                  <w14:scene3d>
                    <w14:camera w14:prst="orthographicFront"/>
                    <w14:lightRig w14:rig="threePt" w14:dir="t">
                      <w14:rot w14:lat="0" w14:lon="0" w14:rev="0"/>
                    </w14:lightRig>
                  </w14:scene3d>
                  <w14:ligatures w14:val="standardContextual"/>
                </w:rPr>
                <w:tab/>
              </w:r>
              <w:r w:rsidRPr="00515626">
                <w:rPr>
                  <w:rStyle w:val="Hyperlink"/>
                </w:rPr>
                <w:t>Microplastics Extraction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_Toc197015904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4</w:t>
              </w:r>
              <w:r>
                <w:rPr>
                  <w:webHidden/>
                </w:rPr>
                <w:fldChar w:fldCharType="end"/>
              </w:r>
            </w:hyperlink>
          </w:p>
          <w:p w14:paraId="553E78F5" w14:textId="5815D24D" w:rsidR="00786652" w:rsidRDefault="00786652">
            <w:pPr>
              <w:pStyle w:val="TOC1"/>
              <w:rPr>
                <w:rFonts w:asciiTheme="minorHAnsi" w:eastAsiaTheme="minorEastAsia" w:hAnsiTheme="minorHAnsi" w:cstheme="minorBidi"/>
                <w:kern w:val="2"/>
                <w:sz w:val="24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</w:pPr>
            <w:hyperlink w:anchor="_Toc197015905" w:history="1">
              <w:r w:rsidRPr="00515626">
                <w:rPr>
                  <w:rStyle w:val="Hyperlink"/>
                </w:rPr>
                <w:t>5.</w:t>
              </w:r>
              <w:r>
                <w:rPr>
                  <w:rFonts w:asciiTheme="minorHAnsi" w:eastAsiaTheme="minorEastAsia" w:hAnsiTheme="minorHAnsi" w:cstheme="minorBidi"/>
                  <w:kern w:val="2"/>
                  <w:sz w:val="24"/>
                  <w:szCs w:val="24"/>
                  <w14:scene3d>
                    <w14:camera w14:prst="orthographicFront"/>
                    <w14:lightRig w14:rig="threePt" w14:dir="t">
                      <w14:rot w14:lat="0" w14:lon="0" w14:rev="0"/>
                    </w14:lightRig>
                  </w14:scene3d>
                  <w14:ligatures w14:val="standardContextual"/>
                </w:rPr>
                <w:tab/>
              </w:r>
              <w:r w:rsidRPr="00515626">
                <w:rPr>
                  <w:rStyle w:val="Hyperlink"/>
                </w:rPr>
                <w:t>Procedure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_Toc197015905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5</w:t>
              </w:r>
              <w:r>
                <w:rPr>
                  <w:webHidden/>
                </w:rPr>
                <w:fldChar w:fldCharType="end"/>
              </w:r>
            </w:hyperlink>
          </w:p>
          <w:p w14:paraId="58B32133" w14:textId="4F37D533" w:rsidR="00786652" w:rsidRDefault="00786652">
            <w:pPr>
              <w:pStyle w:val="TOC2"/>
              <w:tabs>
                <w:tab w:val="left" w:pos="1134"/>
              </w:tabs>
              <w:rPr>
                <w:rFonts w:asciiTheme="minorHAnsi" w:hAnsiTheme="minorHAnsi" w:cstheme="minorBidi"/>
                <w:kern w:val="2"/>
                <w:sz w:val="24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</w:pPr>
            <w:hyperlink w:anchor="_Toc197015906" w:history="1">
              <w:r w:rsidRPr="00515626">
                <w:rPr>
                  <w:rStyle w:val="Hyperlink"/>
                </w:rPr>
                <w:t>5.1</w:t>
              </w:r>
              <w:r>
                <w:rPr>
                  <w:rFonts w:asciiTheme="minorHAnsi" w:hAnsiTheme="minorHAnsi" w:cstheme="minorBidi"/>
                  <w:kern w:val="2"/>
                  <w:sz w:val="24"/>
                  <w:szCs w:val="24"/>
                  <w14:scene3d>
                    <w14:camera w14:prst="orthographicFront"/>
                    <w14:lightRig w14:rig="threePt" w14:dir="t">
                      <w14:rot w14:lat="0" w14:lon="0" w14:rev="0"/>
                    </w14:lightRig>
                  </w14:scene3d>
                  <w14:ligatures w14:val="standardContextual"/>
                </w:rPr>
                <w:tab/>
              </w:r>
              <w:r w:rsidRPr="00515626">
                <w:rPr>
                  <w:rStyle w:val="Hyperlink"/>
                </w:rPr>
                <w:t>Sample Preparation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_Toc197015906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5</w:t>
              </w:r>
              <w:r>
                <w:rPr>
                  <w:webHidden/>
                </w:rPr>
                <w:fldChar w:fldCharType="end"/>
              </w:r>
            </w:hyperlink>
          </w:p>
          <w:p w14:paraId="6B0D8554" w14:textId="64663EB6" w:rsidR="00786652" w:rsidRDefault="00786652">
            <w:pPr>
              <w:pStyle w:val="TOC2"/>
              <w:tabs>
                <w:tab w:val="left" w:pos="1134"/>
              </w:tabs>
              <w:rPr>
                <w:rFonts w:asciiTheme="minorHAnsi" w:hAnsiTheme="minorHAnsi" w:cstheme="minorBidi"/>
                <w:kern w:val="2"/>
                <w:sz w:val="24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</w:pPr>
            <w:hyperlink w:anchor="_Toc197015907" w:history="1">
              <w:r w:rsidRPr="00515626">
                <w:rPr>
                  <w:rStyle w:val="Hyperlink"/>
                </w:rPr>
                <w:t>5.2</w:t>
              </w:r>
              <w:r>
                <w:rPr>
                  <w:rFonts w:asciiTheme="minorHAnsi" w:hAnsiTheme="minorHAnsi" w:cstheme="minorBidi"/>
                  <w:kern w:val="2"/>
                  <w:sz w:val="24"/>
                  <w:szCs w:val="24"/>
                  <w14:scene3d>
                    <w14:camera w14:prst="orthographicFront"/>
                    <w14:lightRig w14:rig="threePt" w14:dir="t">
                      <w14:rot w14:lat="0" w14:lon="0" w14:rev="0"/>
                    </w14:lightRig>
                  </w14:scene3d>
                  <w14:ligatures w14:val="standardContextual"/>
                </w:rPr>
                <w:tab/>
              </w:r>
              <w:r w:rsidRPr="00515626">
                <w:rPr>
                  <w:rStyle w:val="Hyperlink"/>
                </w:rPr>
                <w:t>Abrasion test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_Toc197015907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5</w:t>
              </w:r>
              <w:r>
                <w:rPr>
                  <w:webHidden/>
                </w:rPr>
                <w:fldChar w:fldCharType="end"/>
              </w:r>
            </w:hyperlink>
          </w:p>
          <w:p w14:paraId="00C0E5A0" w14:textId="314B355C" w:rsidR="00786652" w:rsidRDefault="00786652">
            <w:pPr>
              <w:pStyle w:val="TOC2"/>
              <w:tabs>
                <w:tab w:val="left" w:pos="1134"/>
              </w:tabs>
              <w:rPr>
                <w:rFonts w:asciiTheme="minorHAnsi" w:hAnsiTheme="minorHAnsi" w:cstheme="minorBidi"/>
                <w:kern w:val="2"/>
                <w:sz w:val="24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</w:pPr>
            <w:hyperlink w:anchor="_Toc197015908" w:history="1">
              <w:r w:rsidRPr="00515626">
                <w:rPr>
                  <w:rStyle w:val="Hyperlink"/>
                </w:rPr>
                <w:t>5.3</w:t>
              </w:r>
              <w:r>
                <w:rPr>
                  <w:rFonts w:asciiTheme="minorHAnsi" w:hAnsiTheme="minorHAnsi" w:cstheme="minorBidi"/>
                  <w:kern w:val="2"/>
                  <w:sz w:val="24"/>
                  <w:szCs w:val="24"/>
                  <w14:scene3d>
                    <w14:camera w14:prst="orthographicFront"/>
                    <w14:lightRig w14:rig="threePt" w14:dir="t">
                      <w14:rot w14:lat="0" w14:lon="0" w14:rev="0"/>
                    </w14:lightRig>
                  </w14:scene3d>
                  <w14:ligatures w14:val="standardContextual"/>
                </w:rPr>
                <w:tab/>
              </w:r>
              <w:r w:rsidRPr="00515626">
                <w:rPr>
                  <w:rStyle w:val="Hyperlink"/>
                </w:rPr>
                <w:t>Microplastics Extraction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_Toc197015908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6</w:t>
              </w:r>
              <w:r>
                <w:rPr>
                  <w:webHidden/>
                </w:rPr>
                <w:fldChar w:fldCharType="end"/>
              </w:r>
            </w:hyperlink>
          </w:p>
          <w:p w14:paraId="0335D337" w14:textId="1E2AA243" w:rsidR="00786652" w:rsidRDefault="00786652">
            <w:pPr>
              <w:pStyle w:val="TOC1"/>
              <w:rPr>
                <w:rFonts w:asciiTheme="minorHAnsi" w:eastAsiaTheme="minorEastAsia" w:hAnsiTheme="minorHAnsi" w:cstheme="minorBidi"/>
                <w:kern w:val="2"/>
                <w:sz w:val="24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</w:pPr>
            <w:hyperlink w:anchor="_Toc197015909" w:history="1">
              <w:r w:rsidRPr="00515626">
                <w:rPr>
                  <w:rStyle w:val="Hyperlink"/>
                </w:rPr>
                <w:t>6.</w:t>
              </w:r>
              <w:r>
                <w:rPr>
                  <w:rFonts w:asciiTheme="minorHAnsi" w:eastAsiaTheme="minorEastAsia" w:hAnsiTheme="minorHAnsi" w:cstheme="minorBidi"/>
                  <w:kern w:val="2"/>
                  <w:sz w:val="24"/>
                  <w:szCs w:val="24"/>
                  <w14:scene3d>
                    <w14:camera w14:prst="orthographicFront"/>
                    <w14:lightRig w14:rig="threePt" w14:dir="t">
                      <w14:rot w14:lat="0" w14:lon="0" w14:rev="0"/>
                    </w14:lightRig>
                  </w14:scene3d>
                  <w14:ligatures w14:val="standardContextual"/>
                </w:rPr>
                <w:tab/>
              </w:r>
              <w:r w:rsidRPr="00515626">
                <w:rPr>
                  <w:rStyle w:val="Hyperlink"/>
                </w:rPr>
                <w:t>Report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_Toc197015909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9</w:t>
              </w:r>
              <w:r>
                <w:rPr>
                  <w:webHidden/>
                </w:rPr>
                <w:fldChar w:fldCharType="end"/>
              </w:r>
            </w:hyperlink>
          </w:p>
          <w:p w14:paraId="42F49F47" w14:textId="4092083C" w:rsidR="00786652" w:rsidRDefault="00786652">
            <w:pPr>
              <w:pStyle w:val="TOC1"/>
              <w:rPr>
                <w:rFonts w:asciiTheme="minorHAnsi" w:eastAsiaTheme="minorEastAsia" w:hAnsiTheme="minorHAnsi" w:cstheme="minorBidi"/>
                <w:kern w:val="2"/>
                <w:sz w:val="24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ligatures w14:val="standardContextual"/>
              </w:rPr>
            </w:pPr>
            <w:hyperlink w:anchor="_Toc197015910" w:history="1">
              <w:r w:rsidRPr="00515626">
                <w:rPr>
                  <w:rStyle w:val="Hyperlink"/>
                </w:rPr>
                <w:t>Amendment Record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_Toc197015910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10</w:t>
              </w:r>
              <w:r>
                <w:rPr>
                  <w:webHidden/>
                </w:rPr>
                <w:fldChar w:fldCharType="end"/>
              </w:r>
            </w:hyperlink>
          </w:p>
          <w:p w14:paraId="40502C67" w14:textId="3D8F31E8" w:rsidR="008319A0" w:rsidRDefault="008319A0" w:rsidP="00053008">
            <w:pPr>
              <w:pStyle w:val="Paragraph"/>
            </w:pPr>
            <w:r w:rsidRPr="001238BB">
              <w:rPr>
                <w:rFonts w:cs="Arial"/>
                <w:noProof/>
                <w:szCs w:val="2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fldChar w:fldCharType="end"/>
            </w:r>
          </w:p>
        </w:tc>
      </w:tr>
    </w:tbl>
    <w:p w14:paraId="6FA29F95" w14:textId="04DA8008" w:rsidR="00CE57A6" w:rsidRDefault="00F5726B" w:rsidP="008319A0">
      <w:pPr>
        <w:pStyle w:val="Heading1"/>
      </w:pPr>
      <w:bookmarkStart w:id="0" w:name="_Toc197015898"/>
      <w:r w:rsidRPr="00F5726B">
        <w:t>Preface</w:t>
      </w:r>
      <w:bookmarkStart w:id="1" w:name="_INTRODUCTION"/>
      <w:bookmarkStart w:id="2" w:name="_Toc131221135"/>
      <w:bookmarkStart w:id="3" w:name="_Ref241385664"/>
      <w:bookmarkStart w:id="4" w:name="_Ref241385686"/>
      <w:bookmarkStart w:id="5" w:name="_Ref241385716"/>
      <w:bookmarkStart w:id="6" w:name="_Ref241385742"/>
      <w:bookmarkStart w:id="7" w:name="_Ref241385869"/>
      <w:bookmarkStart w:id="8" w:name="_Ref241385905"/>
      <w:bookmarkStart w:id="9" w:name="_Toc261610811"/>
      <w:bookmarkEnd w:id="1"/>
      <w:bookmarkEnd w:id="2"/>
      <w:bookmarkEnd w:id="0"/>
    </w:p>
    <w:p w14:paraId="09E119EE" w14:textId="608CAC11" w:rsidR="00BE1AF9" w:rsidRPr="003B5EF7" w:rsidRDefault="00EB7E20" w:rsidP="003B5EF7">
      <w:pPr>
        <w:pStyle w:val="BodyText"/>
      </w:pPr>
      <w:r w:rsidRPr="003B5EF7">
        <w:t xml:space="preserve">This test method was prepared by RMIT University on </w:t>
      </w:r>
      <w:r w:rsidR="00DE1133" w:rsidRPr="003B5EF7">
        <w:t>behalf</w:t>
      </w:r>
      <w:r w:rsidRPr="003B5EF7">
        <w:t xml:space="preserve"> of the Austroads Pavements Task Force. Representatives of Austroads, </w:t>
      </w:r>
      <w:r w:rsidR="00DE1133" w:rsidRPr="003B5EF7">
        <w:t>D</w:t>
      </w:r>
      <w:r w:rsidRPr="003B5EF7">
        <w:t xml:space="preserve">epartment of Transport </w:t>
      </w:r>
      <w:r w:rsidR="001B0F58" w:rsidRPr="003B5EF7">
        <w:t xml:space="preserve">and Planning </w:t>
      </w:r>
      <w:r w:rsidRPr="003B5EF7">
        <w:t>Victoria, Transport for N</w:t>
      </w:r>
      <w:r w:rsidR="00452AA4" w:rsidRPr="003B5EF7">
        <w:t xml:space="preserve">ew </w:t>
      </w:r>
      <w:r w:rsidRPr="003B5EF7">
        <w:t>S</w:t>
      </w:r>
      <w:r w:rsidR="00452AA4" w:rsidRPr="003B5EF7">
        <w:t xml:space="preserve">outh </w:t>
      </w:r>
      <w:r w:rsidRPr="003B5EF7">
        <w:t>W</w:t>
      </w:r>
      <w:r w:rsidR="00452AA4" w:rsidRPr="003B5EF7">
        <w:t>ales</w:t>
      </w:r>
      <w:r w:rsidRPr="003B5EF7">
        <w:t>,</w:t>
      </w:r>
      <w:r w:rsidR="00AB1AA5" w:rsidRPr="003B5EF7">
        <w:t xml:space="preserve"> </w:t>
      </w:r>
      <w:r w:rsidR="00DE1133" w:rsidRPr="003B5EF7">
        <w:t>Main Roads</w:t>
      </w:r>
      <w:r w:rsidR="00AB1AA5" w:rsidRPr="003B5EF7">
        <w:t xml:space="preserve"> Western Australia,</w:t>
      </w:r>
      <w:r w:rsidRPr="003B5EF7">
        <w:t xml:space="preserve"> </w:t>
      </w:r>
      <w:r w:rsidR="00DE1133" w:rsidRPr="003B5EF7">
        <w:t>D</w:t>
      </w:r>
      <w:r w:rsidRPr="003B5EF7">
        <w:t>epartment of State Growth Tasmania</w:t>
      </w:r>
      <w:r w:rsidR="00DE1133" w:rsidRPr="003B5EF7">
        <w:t xml:space="preserve">, Queensland Department of Transport and Main Roads, </w:t>
      </w:r>
      <w:r w:rsidRPr="003B5EF7">
        <w:t>and N</w:t>
      </w:r>
      <w:r w:rsidR="00452AA4" w:rsidRPr="003B5EF7">
        <w:t xml:space="preserve">ew </w:t>
      </w:r>
      <w:r w:rsidRPr="003B5EF7">
        <w:t>Z</w:t>
      </w:r>
      <w:r w:rsidR="00452AA4" w:rsidRPr="003B5EF7">
        <w:t>ealand</w:t>
      </w:r>
      <w:r w:rsidRPr="003B5EF7">
        <w:t xml:space="preserve"> Transport Agency have been involved in the development of this test method.</w:t>
      </w:r>
    </w:p>
    <w:p w14:paraId="5245186B" w14:textId="77777777" w:rsidR="00BE1AF9" w:rsidRPr="00BE1AF9" w:rsidRDefault="00BE1AF9" w:rsidP="00CD449F">
      <w:pPr>
        <w:pStyle w:val="Heading1"/>
      </w:pPr>
      <w:bookmarkStart w:id="10" w:name="_Toc197015899"/>
      <w:r w:rsidRPr="00BE1AF9">
        <w:lastRenderedPageBreak/>
        <w:t>Scope</w:t>
      </w:r>
      <w:bookmarkEnd w:id="10"/>
    </w:p>
    <w:p w14:paraId="3FC69D1C" w14:textId="20E92AC5" w:rsidR="00BE1AF9" w:rsidRPr="00776104" w:rsidRDefault="00DA32E2" w:rsidP="008B15F4">
      <w:pPr>
        <w:pStyle w:val="BodyText"/>
        <w:keepNext/>
      </w:pPr>
      <w:r w:rsidRPr="00776104">
        <w:t>This test method sets out the procedure for assessing the potential microplastic release of plastic-modified bituminous mixes.</w:t>
      </w:r>
    </w:p>
    <w:p w14:paraId="3115EA87" w14:textId="2C16A855" w:rsidR="00840FA8" w:rsidRDefault="00EB7E20" w:rsidP="00840FA8">
      <w:pPr>
        <w:pStyle w:val="BodyText"/>
      </w:pPr>
      <w:r>
        <w:t>This test method is applicable to</w:t>
      </w:r>
      <w:r w:rsidR="006C6462">
        <w:t xml:space="preserve"> bituminous mixes modified </w:t>
      </w:r>
      <w:r w:rsidR="00774E37">
        <w:t xml:space="preserve">with </w:t>
      </w:r>
      <w:r w:rsidR="00AB1AA5">
        <w:t xml:space="preserve">thermoplastic </w:t>
      </w:r>
      <w:r w:rsidR="001D61C9">
        <w:t>polymers</w:t>
      </w:r>
      <w:r w:rsidR="00AB1AA5">
        <w:t>,</w:t>
      </w:r>
      <w:r w:rsidR="001D61C9">
        <w:t xml:space="preserve"> </w:t>
      </w:r>
      <w:r w:rsidR="00AB1AA5">
        <w:t>such as</w:t>
      </w:r>
      <w:r w:rsidR="001D61C9">
        <w:t xml:space="preserve"> </w:t>
      </w:r>
      <w:r>
        <w:t>poly(ethylene)</w:t>
      </w:r>
      <w:r w:rsidR="00D16F5F">
        <w:t xml:space="preserve"> (PE)</w:t>
      </w:r>
      <w:r>
        <w:t>, poly(propylene)</w:t>
      </w:r>
      <w:r w:rsidR="00D16F5F">
        <w:t xml:space="preserve"> (PP)</w:t>
      </w:r>
      <w:r w:rsidR="001D61C9">
        <w:t xml:space="preserve">, </w:t>
      </w:r>
      <w:r w:rsidR="00AB1AA5">
        <w:t>poly(ethylene terephthalate) (PET), acrylonitrile butadiene styrene (ABS), poly(amide) 6/6 (</w:t>
      </w:r>
      <w:r w:rsidR="00CF1C35">
        <w:t>PA 6/6</w:t>
      </w:r>
      <w:r w:rsidR="00AB1AA5">
        <w:t>)</w:t>
      </w:r>
      <w:r w:rsidR="001D61C9">
        <w:t xml:space="preserve"> and their blends </w:t>
      </w:r>
      <w:r w:rsidR="0031129F">
        <w:t>recycled from industrial and</w:t>
      </w:r>
      <w:r w:rsidR="00735E4A">
        <w:t>/or</w:t>
      </w:r>
      <w:r w:rsidR="0031129F">
        <w:t xml:space="preserve"> </w:t>
      </w:r>
      <w:r w:rsidR="00735E4A">
        <w:t xml:space="preserve">post-consumer </w:t>
      </w:r>
      <w:r w:rsidR="0031129F">
        <w:t>comming</w:t>
      </w:r>
      <w:r w:rsidR="004E4C7B">
        <w:t>l</w:t>
      </w:r>
      <w:r w:rsidR="0031129F">
        <w:t>ed streams.</w:t>
      </w:r>
      <w:r w:rsidR="00784341">
        <w:t xml:space="preserve"> </w:t>
      </w:r>
      <w:r w:rsidR="009F795C">
        <w:t xml:space="preserve">Bituminous mixes </w:t>
      </w:r>
      <w:r w:rsidR="00F02BD6">
        <w:t>modif</w:t>
      </w:r>
      <w:r w:rsidR="00DE1133">
        <w:t>i</w:t>
      </w:r>
      <w:r w:rsidR="00F02BD6">
        <w:t xml:space="preserve">ed with </w:t>
      </w:r>
      <w:r w:rsidR="003154A2">
        <w:t>p</w:t>
      </w:r>
      <w:r w:rsidR="00DE1133" w:rsidRPr="00131549">
        <w:t>olyvinyl chloride</w:t>
      </w:r>
      <w:r w:rsidR="00DE1133">
        <w:t xml:space="preserve"> (PVC) and p</w:t>
      </w:r>
      <w:r w:rsidR="00DE1133" w:rsidRPr="00131549">
        <w:t xml:space="preserve">olystyrene </w:t>
      </w:r>
      <w:r w:rsidR="00DE1133">
        <w:t>(PS) are excluded from this test method.</w:t>
      </w:r>
    </w:p>
    <w:p w14:paraId="7C6F18D4" w14:textId="7636D853" w:rsidR="00840FA8" w:rsidRDefault="00840FA8" w:rsidP="00840FA8">
      <w:pPr>
        <w:pStyle w:val="BodyText"/>
        <w:rPr>
          <w:i/>
          <w:iCs/>
        </w:rPr>
      </w:pPr>
      <w:r>
        <w:t xml:space="preserve">This test method is intended to quantify the release of microplastics from plastic-modified asphalt mixes upon abrasion to assess their suitability as asphalt road construction material. Note that details of the optimisation of the method are available </w:t>
      </w:r>
      <w:r w:rsidRPr="00970F02">
        <w:t xml:space="preserve">in Austroads report AP-R663-21 </w:t>
      </w:r>
      <w:r w:rsidRPr="00970F02">
        <w:rPr>
          <w:i/>
          <w:iCs/>
        </w:rPr>
        <w:t>Use of Road-grade Recycled Plastics for Sustainable Asphalt Pavements: Final Performance and Environmental Assessment Part A.</w:t>
      </w:r>
    </w:p>
    <w:p w14:paraId="2C533481" w14:textId="474584CB" w:rsidR="00F5726B" w:rsidRDefault="00F5726B" w:rsidP="00CD449F">
      <w:pPr>
        <w:pStyle w:val="Heading1"/>
      </w:pPr>
      <w:bookmarkStart w:id="11" w:name="_Toc70497268"/>
      <w:bookmarkStart w:id="12" w:name="_Toc110957548"/>
      <w:bookmarkStart w:id="13" w:name="_Toc120567581"/>
      <w:bookmarkStart w:id="14" w:name="_Toc197015900"/>
      <w:r w:rsidRPr="006C2842">
        <w:t>References</w:t>
      </w:r>
      <w:bookmarkEnd w:id="11"/>
      <w:bookmarkEnd w:id="12"/>
      <w:bookmarkEnd w:id="13"/>
      <w:bookmarkEnd w:id="14"/>
    </w:p>
    <w:bookmarkEnd w:id="3"/>
    <w:bookmarkEnd w:id="4"/>
    <w:bookmarkEnd w:id="5"/>
    <w:bookmarkEnd w:id="6"/>
    <w:bookmarkEnd w:id="7"/>
    <w:bookmarkEnd w:id="8"/>
    <w:bookmarkEnd w:id="9"/>
    <w:p w14:paraId="0F1208F7" w14:textId="08723057" w:rsidR="00F5726B" w:rsidRDefault="00F5726B" w:rsidP="00CD449F">
      <w:pPr>
        <w:pStyle w:val="BodyText"/>
      </w:pPr>
      <w:r>
        <w:t>The following document</w:t>
      </w:r>
      <w:r w:rsidR="006209E6">
        <w:t>s</w:t>
      </w:r>
      <w:r w:rsidR="0090553B">
        <w:t xml:space="preserve"> </w:t>
      </w:r>
      <w:r w:rsidR="006209E6">
        <w:t>are</w:t>
      </w:r>
      <w:r>
        <w:t xml:space="preserve"> referred to in this method:</w:t>
      </w:r>
    </w:p>
    <w:tbl>
      <w:tblPr>
        <w:tblpPr w:leftFromText="180" w:rightFromText="180" w:vertAnchor="text" w:horzAnchor="margin" w:tblpY="25"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7653"/>
      </w:tblGrid>
      <w:tr w:rsidR="00DF3A64" w14:paraId="7B5E5A6A" w14:textId="77777777" w:rsidTr="001839DC">
        <w:trPr>
          <w:cantSplit/>
        </w:trPr>
        <w:tc>
          <w:tcPr>
            <w:tcW w:w="5000" w:type="pct"/>
            <w:gridSpan w:val="2"/>
            <w:tcBorders>
              <w:bottom w:val="nil"/>
            </w:tcBorders>
            <w:shd w:val="clear" w:color="auto" w:fill="auto"/>
          </w:tcPr>
          <w:p w14:paraId="41EEA5E0" w14:textId="6C2996E9" w:rsidR="00DF3A64" w:rsidRPr="00F961A5" w:rsidRDefault="006A2571" w:rsidP="00DF3A64">
            <w:pPr>
              <w:pStyle w:val="Paragraph"/>
              <w:spacing w:before="120" w:after="120"/>
              <w:rPr>
                <w:b/>
              </w:rPr>
            </w:pPr>
            <w:r w:rsidRPr="006A2571">
              <w:rPr>
                <w:b/>
              </w:rPr>
              <w:t>Australian General Practice Training</w:t>
            </w:r>
          </w:p>
        </w:tc>
      </w:tr>
      <w:tr w:rsidR="00432A43" w14:paraId="0AC8F8BA" w14:textId="77777777" w:rsidTr="001839DC">
        <w:trPr>
          <w:cantSplit/>
        </w:trPr>
        <w:tc>
          <w:tcPr>
            <w:tcW w:w="1030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B61262" w14:textId="20232B7F" w:rsidR="00432A43" w:rsidRDefault="00F430D2" w:rsidP="00DF3A64">
            <w:pPr>
              <w:pStyle w:val="Paragraph"/>
            </w:pPr>
            <w:r w:rsidRPr="00F430D2">
              <w:t>AGPT-T272-18</w:t>
            </w:r>
          </w:p>
        </w:tc>
        <w:tc>
          <w:tcPr>
            <w:tcW w:w="3970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7EC2EB8" w14:textId="2DDEEFC1" w:rsidR="00432A43" w:rsidRPr="0031129F" w:rsidRDefault="000555D1" w:rsidP="000555D1">
            <w:pPr>
              <w:pStyle w:val="Paragraph"/>
            </w:pPr>
            <w:r>
              <w:t>Determination of Abrasion Loss of Bituminous Slurry (Wet Track Abrasion Test)</w:t>
            </w:r>
          </w:p>
        </w:tc>
      </w:tr>
    </w:tbl>
    <w:p w14:paraId="4752CD3E" w14:textId="77777777" w:rsidR="00FC0913" w:rsidRDefault="00FC0913" w:rsidP="009941E1">
      <w:pPr>
        <w:pStyle w:val="Heading1"/>
        <w:spacing w:before="360"/>
      </w:pPr>
      <w:bookmarkStart w:id="15" w:name="_Toc70497270"/>
      <w:bookmarkStart w:id="16" w:name="_Toc110957549"/>
      <w:bookmarkStart w:id="17" w:name="_Toc120567582"/>
      <w:bookmarkStart w:id="18" w:name="_Toc378160529"/>
      <w:bookmarkStart w:id="19" w:name="_Toc197015901"/>
      <w:r w:rsidRPr="00FC0913">
        <w:t>Equipment</w:t>
      </w:r>
      <w:bookmarkEnd w:id="15"/>
      <w:bookmarkEnd w:id="16"/>
      <w:bookmarkEnd w:id="17"/>
      <w:bookmarkEnd w:id="19"/>
    </w:p>
    <w:p w14:paraId="4E98B111" w14:textId="05901A11" w:rsidR="008A737E" w:rsidRPr="001B0F58" w:rsidRDefault="008A737E" w:rsidP="008A737E">
      <w:pPr>
        <w:pStyle w:val="Heading2"/>
      </w:pPr>
      <w:bookmarkStart w:id="20" w:name="_Toc110957550"/>
      <w:bookmarkStart w:id="21" w:name="_Toc120567583"/>
      <w:bookmarkStart w:id="22" w:name="_Toc197015902"/>
      <w:r w:rsidRPr="001B0F58">
        <w:t xml:space="preserve">Sample </w:t>
      </w:r>
      <w:bookmarkEnd w:id="20"/>
      <w:r w:rsidR="002116BD" w:rsidRPr="001B0F58">
        <w:t>Preparation</w:t>
      </w:r>
      <w:bookmarkEnd w:id="21"/>
      <w:bookmarkEnd w:id="22"/>
    </w:p>
    <w:p w14:paraId="52CDC872" w14:textId="458FA628" w:rsidR="00D54B2F" w:rsidRPr="001B0F58" w:rsidRDefault="00DE48B7" w:rsidP="00CD449F">
      <w:pPr>
        <w:pStyle w:val="BodyText"/>
      </w:pPr>
      <w:r w:rsidRPr="001B0F58">
        <w:t>Asphalt s</w:t>
      </w:r>
      <w:r w:rsidR="00231049" w:rsidRPr="001B0F58">
        <w:t>pecimens</w:t>
      </w:r>
      <w:r w:rsidRPr="001B0F58">
        <w:t xml:space="preserve"> </w:t>
      </w:r>
      <w:r w:rsidR="001D6C5A" w:rsidRPr="001B0F58">
        <w:t xml:space="preserve">shall be </w:t>
      </w:r>
      <w:r w:rsidR="006201F9" w:rsidRPr="001B0F58">
        <w:t>supplie</w:t>
      </w:r>
      <w:r w:rsidR="00CA14E8" w:rsidRPr="001B0F58">
        <w:t>d</w:t>
      </w:r>
      <w:r w:rsidR="006201F9" w:rsidRPr="001B0F58">
        <w:t xml:space="preserve"> </w:t>
      </w:r>
      <w:r w:rsidR="00865FBC" w:rsidRPr="001B0F58">
        <w:t>as</w:t>
      </w:r>
      <w:r w:rsidR="00846D09" w:rsidRPr="001B0F58">
        <w:t xml:space="preserve"> compacted cylinders of 150 mm diameter</w:t>
      </w:r>
      <w:r w:rsidR="001763A7" w:rsidRPr="001B0F58">
        <w:t xml:space="preserve"> with an air void</w:t>
      </w:r>
      <w:r w:rsidR="00DA32E2">
        <w:t>s</w:t>
      </w:r>
      <w:r w:rsidR="001763A7" w:rsidRPr="001B0F58">
        <w:t xml:space="preserve"> content of </w:t>
      </w:r>
      <w:r w:rsidR="004021B3" w:rsidRPr="001B0F58">
        <w:t xml:space="preserve">5.0 ± 0.5% </w:t>
      </w:r>
      <w:r w:rsidR="00846D09" w:rsidRPr="001B0F58">
        <w:t xml:space="preserve">and </w:t>
      </w:r>
      <w:r w:rsidR="004021B3" w:rsidRPr="001B0F58">
        <w:t xml:space="preserve">a </w:t>
      </w:r>
      <w:r w:rsidR="00846D09" w:rsidRPr="001B0F58">
        <w:t xml:space="preserve">minimum </w:t>
      </w:r>
      <w:r w:rsidR="00865FBC" w:rsidRPr="001B0F58">
        <w:t>height</w:t>
      </w:r>
      <w:r w:rsidR="004021B3" w:rsidRPr="001B0F58">
        <w:t xml:space="preserve"> of 70 mm</w:t>
      </w:r>
      <w:r w:rsidR="001839DC" w:rsidRPr="001B0F58">
        <w:t>. Any</w:t>
      </w:r>
      <w:r w:rsidR="00E63C6E" w:rsidRPr="001B0F58">
        <w:t xml:space="preserve"> </w:t>
      </w:r>
      <w:r w:rsidR="00BF16BD" w:rsidRPr="001B0F58">
        <w:t>sample preparation method</w:t>
      </w:r>
      <w:r w:rsidR="001839DC" w:rsidRPr="001B0F58">
        <w:t xml:space="preserve"> can be used</w:t>
      </w:r>
      <w:r w:rsidR="00435272">
        <w:t>,</w:t>
      </w:r>
      <w:r w:rsidR="001839DC" w:rsidRPr="001B0F58">
        <w:t xml:space="preserve"> </w:t>
      </w:r>
      <w:r w:rsidR="00527962" w:rsidRPr="001B0F58">
        <w:t xml:space="preserve">as long as the diameter and minimum </w:t>
      </w:r>
      <w:r w:rsidR="00865FBC" w:rsidRPr="001B0F58">
        <w:t xml:space="preserve">height </w:t>
      </w:r>
      <w:r w:rsidR="00527962" w:rsidRPr="001B0F58">
        <w:t>can be reached.</w:t>
      </w:r>
      <w:r w:rsidR="00846D09" w:rsidRPr="001B0F58">
        <w:t xml:space="preserve"> </w:t>
      </w:r>
      <w:r w:rsidR="00CA14E8" w:rsidRPr="001B0F58">
        <w:t xml:space="preserve">The top and bottom </w:t>
      </w:r>
      <w:r w:rsidR="00C933BF" w:rsidRPr="001B0F58">
        <w:t xml:space="preserve">sections </w:t>
      </w:r>
      <w:r w:rsidR="00CA14E8" w:rsidRPr="001B0F58">
        <w:t>of the s</w:t>
      </w:r>
      <w:r w:rsidR="00231049" w:rsidRPr="001B0F58">
        <w:t>pecimen</w:t>
      </w:r>
      <w:r w:rsidR="00CA14E8" w:rsidRPr="001B0F58">
        <w:t xml:space="preserve"> will then be cut to generate </w:t>
      </w:r>
      <w:r w:rsidR="004E4A4F">
        <w:t>2</w:t>
      </w:r>
      <w:r w:rsidR="004E4A4F" w:rsidRPr="001B0F58">
        <w:t xml:space="preserve"> </w:t>
      </w:r>
      <w:r w:rsidR="00231049" w:rsidRPr="001B0F58">
        <w:t xml:space="preserve">test </w:t>
      </w:r>
      <w:r w:rsidR="00CA14E8" w:rsidRPr="001B0F58">
        <w:t>specimen</w:t>
      </w:r>
      <w:r w:rsidR="00B9398F" w:rsidRPr="001B0F58">
        <w:t>s</w:t>
      </w:r>
      <w:r w:rsidR="00CA14E8" w:rsidRPr="001B0F58">
        <w:t xml:space="preserve"> suitable for asphalt testing</w:t>
      </w:r>
      <w:r w:rsidR="00DB15AF">
        <w:t>,</w:t>
      </w:r>
      <w:r w:rsidR="00403F76" w:rsidRPr="001B0F58">
        <w:t xml:space="preserve"> using the </w:t>
      </w:r>
      <w:r w:rsidR="0067303D" w:rsidRPr="001B0F58">
        <w:t>following equipment</w:t>
      </w:r>
      <w:r w:rsidR="00AF7BC4" w:rsidRPr="001B0F58">
        <w:t xml:space="preserve"> and material</w:t>
      </w:r>
      <w:r w:rsidR="00EE5A43">
        <w:t>s</w:t>
      </w:r>
      <w:r w:rsidR="00403F76" w:rsidRPr="001B0F58">
        <w:t>:</w:t>
      </w:r>
    </w:p>
    <w:p w14:paraId="7EF150C4" w14:textId="7B205FB0" w:rsidR="00B9398F" w:rsidRPr="001B0F58" w:rsidRDefault="00B9398F" w:rsidP="00CD449F">
      <w:pPr>
        <w:pStyle w:val="NumberedList"/>
      </w:pPr>
      <w:r w:rsidRPr="001B0F58">
        <w:t>10 kg of the asphalt mix to be tested</w:t>
      </w:r>
      <w:r w:rsidR="00890A8A">
        <w:t>;</w:t>
      </w:r>
    </w:p>
    <w:p w14:paraId="22636A68" w14:textId="30648B73" w:rsidR="007D68F3" w:rsidRPr="001B0F58" w:rsidRDefault="007D68F3" w:rsidP="00CD449F">
      <w:pPr>
        <w:pStyle w:val="NumberedList"/>
      </w:pPr>
      <w:r w:rsidRPr="001B0F58">
        <w:t>10 kg of a standard asphalt mix containing no plastic materials</w:t>
      </w:r>
      <w:r w:rsidR="00654895">
        <w:t>;</w:t>
      </w:r>
    </w:p>
    <w:p w14:paraId="155BB560" w14:textId="6775AB8E" w:rsidR="00A4158E" w:rsidRPr="001B0F58" w:rsidRDefault="00CF31D7" w:rsidP="00CD449F">
      <w:pPr>
        <w:pStyle w:val="NumberedList"/>
      </w:pPr>
      <w:r w:rsidRPr="001B0F58">
        <w:t xml:space="preserve">gyratory </w:t>
      </w:r>
      <w:r w:rsidR="00B9398F" w:rsidRPr="001B0F58">
        <w:t>compactor</w:t>
      </w:r>
      <w:r w:rsidR="001F7AD9" w:rsidRPr="001B0F58">
        <w:t xml:space="preserve"> or eq</w:t>
      </w:r>
      <w:r w:rsidR="00FB4880" w:rsidRPr="001B0F58">
        <w:t>ui</w:t>
      </w:r>
      <w:r w:rsidR="001F7AD9" w:rsidRPr="001B0F58">
        <w:t>valent</w:t>
      </w:r>
      <w:r w:rsidR="00B9398F" w:rsidRPr="001B0F58">
        <w:t xml:space="preserve"> equipped with a 1</w:t>
      </w:r>
      <w:r w:rsidR="00FC1C21" w:rsidRPr="001B0F58">
        <w:t xml:space="preserve">49.95 </w:t>
      </w:r>
      <w:r w:rsidR="00FC1C21" w:rsidRPr="001B0F58">
        <w:rPr>
          <w:rFonts w:cs="Arial"/>
        </w:rPr>
        <w:t>±</w:t>
      </w:r>
      <w:r w:rsidR="00FC1C21" w:rsidRPr="001B0F58">
        <w:t xml:space="preserve"> 0.05</w:t>
      </w:r>
      <w:r w:rsidR="00B9398F" w:rsidRPr="001B0F58">
        <w:t xml:space="preserve"> mm </w:t>
      </w:r>
      <w:r w:rsidR="00846D09" w:rsidRPr="001B0F58">
        <w:t xml:space="preserve">diameter </w:t>
      </w:r>
      <w:r w:rsidR="00B9398F" w:rsidRPr="001B0F58">
        <w:t>mould</w:t>
      </w:r>
      <w:r w:rsidR="00654895">
        <w:t>;</w:t>
      </w:r>
    </w:p>
    <w:p w14:paraId="6B4C8202" w14:textId="6DE9A260" w:rsidR="00F82321" w:rsidRPr="001B0F58" w:rsidRDefault="00CF31D7" w:rsidP="00CD449F">
      <w:pPr>
        <w:pStyle w:val="NumberedList"/>
      </w:pPr>
      <w:r w:rsidRPr="001B0F58">
        <w:t xml:space="preserve">steel </w:t>
      </w:r>
      <w:r w:rsidR="00F82321" w:rsidRPr="001B0F58">
        <w:t xml:space="preserve">wearing disks, </w:t>
      </w:r>
      <w:r w:rsidR="00C72ED0" w:rsidRPr="001B0F58">
        <w:t>1</w:t>
      </w:r>
      <w:r w:rsidR="006E2165" w:rsidRPr="001B0F58">
        <w:t xml:space="preserve">49.8 </w:t>
      </w:r>
      <w:r w:rsidR="006E2165" w:rsidRPr="001B0F58">
        <w:rPr>
          <w:rFonts w:cs="Arial"/>
        </w:rPr>
        <w:t>±</w:t>
      </w:r>
      <w:r w:rsidR="006E2165" w:rsidRPr="001B0F58">
        <w:t xml:space="preserve"> 0.1</w:t>
      </w:r>
      <w:r w:rsidR="00C72ED0" w:rsidRPr="001B0F58">
        <w:t xml:space="preserve"> mm </w:t>
      </w:r>
      <w:r w:rsidR="006E2165" w:rsidRPr="001B0F58">
        <w:t>diameter and approximately 0.9 mm thick</w:t>
      </w:r>
      <w:r w:rsidR="00654895">
        <w:t>;</w:t>
      </w:r>
    </w:p>
    <w:p w14:paraId="3102D55D" w14:textId="484FF87B" w:rsidR="00EA682C" w:rsidRPr="001B0F58" w:rsidRDefault="00772963" w:rsidP="00CD449F">
      <w:pPr>
        <w:pStyle w:val="NumberedList"/>
      </w:pPr>
      <w:r w:rsidRPr="001B0F58">
        <w:t>oven</w:t>
      </w:r>
      <w:r w:rsidR="00EA682C" w:rsidRPr="001B0F58">
        <w:t xml:space="preserve">, thermostatically controlled, </w:t>
      </w:r>
      <w:r w:rsidR="004F6249" w:rsidRPr="001B0F58">
        <w:t xml:space="preserve">able to maintain a constant temperature of </w:t>
      </w:r>
      <w:r w:rsidR="00F40316" w:rsidRPr="001B0F58">
        <w:t xml:space="preserve">up to </w:t>
      </w:r>
      <w:r w:rsidR="004F6249" w:rsidRPr="001B0F58">
        <w:t>200</w:t>
      </w:r>
      <w:r w:rsidR="004F6249" w:rsidRPr="001B0F58">
        <w:rPr>
          <w:rFonts w:cs="Arial"/>
        </w:rPr>
        <w:t>°</w:t>
      </w:r>
      <w:r w:rsidR="004F6249" w:rsidRPr="001B0F58">
        <w:t>C</w:t>
      </w:r>
      <w:r w:rsidR="00654895">
        <w:t>;</w:t>
      </w:r>
    </w:p>
    <w:p w14:paraId="17CF3FF8" w14:textId="104670A4" w:rsidR="00B62488" w:rsidRPr="001B0F58" w:rsidRDefault="004D6BA6" w:rsidP="00CD449F">
      <w:pPr>
        <w:pStyle w:val="NumberedList"/>
      </w:pPr>
      <w:r w:rsidRPr="001B0F58">
        <w:t xml:space="preserve">paper </w:t>
      </w:r>
      <w:r w:rsidR="00B62488" w:rsidRPr="001B0F58">
        <w:t>disks, approximately 149 mm in diameter</w:t>
      </w:r>
      <w:r w:rsidR="00654895">
        <w:t>;</w:t>
      </w:r>
    </w:p>
    <w:p w14:paraId="2FEB6688" w14:textId="5C70C43A" w:rsidR="00066AAD" w:rsidRPr="001B0F58" w:rsidRDefault="001A433E" w:rsidP="00CD449F">
      <w:pPr>
        <w:pStyle w:val="NumberedList"/>
      </w:pPr>
      <w:r w:rsidRPr="001B0F58">
        <w:t xml:space="preserve">balance </w:t>
      </w:r>
      <w:r w:rsidR="00066AAD" w:rsidRPr="001B0F58">
        <w:t xml:space="preserve">capable of weighing to </w:t>
      </w:r>
      <w:r w:rsidR="00B17DA1" w:rsidRPr="001B0F58">
        <w:rPr>
          <w:rFonts w:cs="Arial"/>
        </w:rPr>
        <w:t>±</w:t>
      </w:r>
      <w:r w:rsidR="00066AAD" w:rsidRPr="001B0F58">
        <w:t xml:space="preserve"> 1 g</w:t>
      </w:r>
      <w:r w:rsidR="00654895">
        <w:t>;</w:t>
      </w:r>
    </w:p>
    <w:p w14:paraId="01578976" w14:textId="0FDEF2C1" w:rsidR="00846D09" w:rsidRPr="001B0F58" w:rsidRDefault="00E94535" w:rsidP="00CD449F">
      <w:pPr>
        <w:pStyle w:val="NumberedList"/>
      </w:pPr>
      <w:r w:rsidRPr="001B0F58">
        <w:t xml:space="preserve">measuring </w:t>
      </w:r>
      <w:r w:rsidR="00846D09" w:rsidRPr="001B0F58">
        <w:t>tool accurate up to at least 0.5 mm, such as a caliper, or equivalent</w:t>
      </w:r>
      <w:r w:rsidR="00654895">
        <w:t>;</w:t>
      </w:r>
    </w:p>
    <w:p w14:paraId="0D265BBF" w14:textId="45438308" w:rsidR="00D54B2F" w:rsidRPr="001B0F58" w:rsidRDefault="00E94535" w:rsidP="00CD449F">
      <w:pPr>
        <w:pStyle w:val="NumberedList"/>
      </w:pPr>
      <w:r w:rsidRPr="001B0F58">
        <w:t xml:space="preserve">circular </w:t>
      </w:r>
      <w:r w:rsidR="009F4EFD" w:rsidRPr="001B0F58">
        <w:t xml:space="preserve">saw or equivalent, able to cut </w:t>
      </w:r>
      <w:r w:rsidR="008D062B" w:rsidRPr="001B0F58">
        <w:t>asphalt</w:t>
      </w:r>
      <w:r w:rsidR="00654895">
        <w:t>; and</w:t>
      </w:r>
    </w:p>
    <w:p w14:paraId="3136FD03" w14:textId="5A41D0A3" w:rsidR="00A4158E" w:rsidRPr="001B0F58" w:rsidRDefault="009E2857" w:rsidP="00CD449F">
      <w:pPr>
        <w:pStyle w:val="NumberedList"/>
      </w:pPr>
      <w:r w:rsidRPr="001B0F58">
        <w:t xml:space="preserve">spirit </w:t>
      </w:r>
      <w:r w:rsidR="00A4158E" w:rsidRPr="001B0F58">
        <w:t>level</w:t>
      </w:r>
      <w:r w:rsidR="00866C9F">
        <w:t>.</w:t>
      </w:r>
    </w:p>
    <w:p w14:paraId="1BE279D1" w14:textId="0740DE4A" w:rsidR="00C933BF" w:rsidRPr="001B0F58" w:rsidRDefault="00C933BF" w:rsidP="00CD449F">
      <w:pPr>
        <w:pStyle w:val="BodyText"/>
      </w:pPr>
      <w:r w:rsidRPr="001B0F58">
        <w:t xml:space="preserve">The </w:t>
      </w:r>
      <w:r w:rsidR="004E4A4F">
        <w:t>2</w:t>
      </w:r>
      <w:r w:rsidR="004E4A4F" w:rsidRPr="001B0F58">
        <w:t xml:space="preserve"> </w:t>
      </w:r>
      <w:r w:rsidRPr="001B0F58">
        <w:t xml:space="preserve">asphalt mixes </w:t>
      </w:r>
      <w:r w:rsidR="00380621">
        <w:t>in</w:t>
      </w:r>
      <w:r w:rsidR="00380621" w:rsidRPr="001B0F58">
        <w:t xml:space="preserve"> </w:t>
      </w:r>
      <w:r w:rsidRPr="001B0F58">
        <w:t xml:space="preserve">points </w:t>
      </w:r>
      <w:r w:rsidR="009D5552">
        <w:t>(</w:t>
      </w:r>
      <w:r w:rsidRPr="001B0F58">
        <w:t xml:space="preserve">a) and </w:t>
      </w:r>
      <w:r w:rsidR="009D5552">
        <w:t>(</w:t>
      </w:r>
      <w:r w:rsidRPr="001B0F58">
        <w:t>b) must resemble the same aggregate gradation, aggregate type and total binder content</w:t>
      </w:r>
      <w:r w:rsidR="008D63A4">
        <w:t>,</w:t>
      </w:r>
      <w:r w:rsidRPr="001B0F58">
        <w:t xml:space="preserve"> with the only difference being the presence of recycled plastic in one of them.</w:t>
      </w:r>
    </w:p>
    <w:p w14:paraId="478A3026" w14:textId="2A1D539C" w:rsidR="00EF4127" w:rsidRPr="001B0F58" w:rsidRDefault="008D062B" w:rsidP="00EF4127">
      <w:pPr>
        <w:pStyle w:val="Heading2"/>
      </w:pPr>
      <w:bookmarkStart w:id="23" w:name="_Toc120567584"/>
      <w:bookmarkStart w:id="24" w:name="_Toc197015903"/>
      <w:r w:rsidRPr="001B0F58">
        <w:lastRenderedPageBreak/>
        <w:t xml:space="preserve">Abrasion </w:t>
      </w:r>
      <w:r w:rsidR="00BE3A80" w:rsidRPr="001B0F58">
        <w:t>T</w:t>
      </w:r>
      <w:r w:rsidRPr="001B0F58">
        <w:t>est</w:t>
      </w:r>
      <w:bookmarkEnd w:id="23"/>
      <w:bookmarkEnd w:id="24"/>
    </w:p>
    <w:p w14:paraId="29F8B1A6" w14:textId="6B530358" w:rsidR="00EF4127" w:rsidRPr="001B0F58" w:rsidRDefault="00EF4127" w:rsidP="009941E1">
      <w:pPr>
        <w:pStyle w:val="Paragraph"/>
        <w:keepNext/>
      </w:pPr>
      <w:r w:rsidRPr="001B0F58">
        <w:t>The following apparatus</w:t>
      </w:r>
      <w:r w:rsidR="00B2604A" w:rsidRPr="001B0F58">
        <w:t xml:space="preserve"> and materials</w:t>
      </w:r>
      <w:r w:rsidRPr="001B0F58">
        <w:t xml:space="preserve"> </w:t>
      </w:r>
      <w:r w:rsidR="00B2604A" w:rsidRPr="001B0F58">
        <w:t>are</w:t>
      </w:r>
      <w:r w:rsidRPr="001B0F58">
        <w:t xml:space="preserve"> required to</w:t>
      </w:r>
      <w:r w:rsidR="008D062B" w:rsidRPr="001B0F58">
        <w:t xml:space="preserve"> conduct the abrasion test</w:t>
      </w:r>
      <w:r w:rsidRPr="001B0F58">
        <w:t xml:space="preserve"> </w:t>
      </w:r>
      <w:r w:rsidR="00B455A5" w:rsidRPr="001B0F58">
        <w:t>(</w:t>
      </w:r>
      <w:r w:rsidR="000A7AC7" w:rsidRPr="001B0F58">
        <w:t>adapted from</w:t>
      </w:r>
      <w:r w:rsidR="00BF1E95" w:rsidRPr="001B0F58">
        <w:t xml:space="preserve"> </w:t>
      </w:r>
      <w:r w:rsidR="000A7AC7" w:rsidRPr="001B0F58">
        <w:t>AGPT-T272-18</w:t>
      </w:r>
      <w:r w:rsidR="00B455A5" w:rsidRPr="001B0F58">
        <w:t>)</w:t>
      </w:r>
      <w:r w:rsidR="00FA5B3B" w:rsidRPr="001B0F58">
        <w:t>:</w:t>
      </w:r>
    </w:p>
    <w:p w14:paraId="59CD0D7F" w14:textId="1F9CC7FD" w:rsidR="005D16BA" w:rsidRPr="006F13F1" w:rsidRDefault="00C45124" w:rsidP="009941E1">
      <w:pPr>
        <w:pStyle w:val="NumberedList"/>
        <w:keepNext/>
        <w:numPr>
          <w:ilvl w:val="0"/>
          <w:numId w:val="33"/>
        </w:numPr>
      </w:pPr>
      <w:r w:rsidRPr="006F13F1">
        <w:t xml:space="preserve">climatic </w:t>
      </w:r>
      <w:r w:rsidR="005D16BA" w:rsidRPr="006F13F1">
        <w:t>chamber</w:t>
      </w:r>
      <w:r w:rsidR="00846D09" w:rsidRPr="006F13F1">
        <w:t xml:space="preserve"> equipped with temperature sensors</w:t>
      </w:r>
      <w:r w:rsidR="005D16BA" w:rsidRPr="006F13F1">
        <w:t>, able to maintain a constant temperature of 25 ± 1°C</w:t>
      </w:r>
      <w:r w:rsidR="00654895">
        <w:t>;</w:t>
      </w:r>
    </w:p>
    <w:p w14:paraId="38DCF556" w14:textId="329CF7B1" w:rsidR="00EF4127" w:rsidRPr="006F13F1" w:rsidRDefault="00BF1E95" w:rsidP="00CD449F">
      <w:pPr>
        <w:pStyle w:val="NumberedList"/>
      </w:pPr>
      <w:r w:rsidRPr="006F13F1">
        <w:t xml:space="preserve">Wet Track Abrasion </w:t>
      </w:r>
      <w:r w:rsidR="0099570B" w:rsidRPr="006F13F1">
        <w:t>machine</w:t>
      </w:r>
      <w:r w:rsidR="007B40F4" w:rsidRPr="006F13F1">
        <w:t xml:space="preserve">, </w:t>
      </w:r>
      <w:r w:rsidR="00231049" w:rsidRPr="006F13F1">
        <w:t xml:space="preserve">a modified planetary type mixer as described in AGPT-T272-18, such as </w:t>
      </w:r>
      <w:r w:rsidR="007B40F4" w:rsidRPr="006F13F1">
        <w:t xml:space="preserve">Hobart </w:t>
      </w:r>
      <w:r w:rsidR="00231049" w:rsidRPr="006F13F1">
        <w:t xml:space="preserve">model </w:t>
      </w:r>
      <w:r w:rsidR="007B40F4" w:rsidRPr="006F13F1">
        <w:t>N50 or equivalent, equipped with a rotating abrasion system</w:t>
      </w:r>
      <w:r w:rsidR="00F368E0" w:rsidRPr="006F13F1">
        <w:t xml:space="preserve"> (</w:t>
      </w:r>
      <w:r w:rsidR="00F368E0" w:rsidRPr="00CD449F">
        <w:t xml:space="preserve">Figure </w:t>
      </w:r>
      <w:r w:rsidR="006D2555">
        <w:t>4.</w:t>
      </w:r>
      <w:r w:rsidR="000A7AC7" w:rsidRPr="00CD449F">
        <w:t>1</w:t>
      </w:r>
      <w:r w:rsidR="00F368E0" w:rsidRPr="006F13F1">
        <w:t>)</w:t>
      </w:r>
      <w:r w:rsidR="00654895">
        <w:t>;</w:t>
      </w:r>
    </w:p>
    <w:p w14:paraId="438E02B9" w14:textId="34348D06" w:rsidR="004A43B8" w:rsidRPr="006F13F1" w:rsidRDefault="00CC4CEF" w:rsidP="00CD449F">
      <w:pPr>
        <w:pStyle w:val="NumberedList"/>
      </w:pPr>
      <w:r w:rsidRPr="006F13F1">
        <w:t>4 a</w:t>
      </w:r>
      <w:r w:rsidR="007B40F4" w:rsidRPr="006F13F1">
        <w:t>brasion heads</w:t>
      </w:r>
      <w:r w:rsidR="00B631AA" w:rsidRPr="006F13F1">
        <w:t>, stainless steel,</w:t>
      </w:r>
      <w:r w:rsidR="00A9634D" w:rsidRPr="006F13F1">
        <w:t xml:space="preserve"> </w:t>
      </w:r>
      <w:r w:rsidR="00580444" w:rsidRPr="006F13F1">
        <w:t>125</w:t>
      </w:r>
      <w:r w:rsidR="00A9634D" w:rsidRPr="006F13F1">
        <w:t xml:space="preserve"> ± 1 mm</w:t>
      </w:r>
      <w:r w:rsidR="00B631AA" w:rsidRPr="006F13F1">
        <w:t xml:space="preserve"> </w:t>
      </w:r>
      <w:r w:rsidR="00A9634D" w:rsidRPr="006F13F1">
        <w:t xml:space="preserve">(L) </w:t>
      </w:r>
      <w:r w:rsidR="002D735B">
        <w:rPr>
          <w:rFonts w:cs="Arial"/>
        </w:rPr>
        <w:t>×</w:t>
      </w:r>
      <w:r w:rsidR="00B631AA" w:rsidRPr="006F13F1">
        <w:t xml:space="preserve"> </w:t>
      </w:r>
      <w:r w:rsidR="00580444" w:rsidRPr="006F13F1">
        <w:t>26.7</w:t>
      </w:r>
      <w:r w:rsidR="00846D09" w:rsidRPr="006F13F1">
        <w:t xml:space="preserve"> </w:t>
      </w:r>
      <w:r w:rsidR="00A9634D" w:rsidRPr="006F13F1">
        <w:t xml:space="preserve">± 0.5 mm </w:t>
      </w:r>
      <w:r w:rsidR="00846D09" w:rsidRPr="006F13F1">
        <w:t>(OD)</w:t>
      </w:r>
      <w:r w:rsidR="00B631AA" w:rsidRPr="006F13F1">
        <w:t xml:space="preserve"> </w:t>
      </w:r>
      <w:r w:rsidR="002D735B">
        <w:rPr>
          <w:rFonts w:cs="Arial"/>
        </w:rPr>
        <w:t>×</w:t>
      </w:r>
      <w:r w:rsidR="00B631AA" w:rsidRPr="006F13F1">
        <w:t xml:space="preserve"> </w:t>
      </w:r>
      <w:r w:rsidR="00580444" w:rsidRPr="006F13F1">
        <w:t>2</w:t>
      </w:r>
      <w:r w:rsidR="00A9634D" w:rsidRPr="006F13F1">
        <w:t xml:space="preserve"> ± 0.5</w:t>
      </w:r>
      <w:r w:rsidR="00B631AA" w:rsidRPr="006F13F1">
        <w:t xml:space="preserve"> mm</w:t>
      </w:r>
      <w:r w:rsidR="00580444" w:rsidRPr="006F13F1">
        <w:t>, or equivalent</w:t>
      </w:r>
      <w:r w:rsidR="00654895">
        <w:t>;</w:t>
      </w:r>
    </w:p>
    <w:p w14:paraId="27FA5A59" w14:textId="27D49AB6" w:rsidR="00B67371" w:rsidRPr="006F13F1" w:rsidRDefault="002D735B" w:rsidP="00CD449F">
      <w:pPr>
        <w:pStyle w:val="NumberedList"/>
      </w:pPr>
      <w:r w:rsidRPr="006F13F1">
        <w:t xml:space="preserve">grade </w:t>
      </w:r>
      <w:r w:rsidR="00AE663B" w:rsidRPr="006F13F1">
        <w:t>8 bolts</w:t>
      </w:r>
      <w:r w:rsidR="000402F6" w:rsidRPr="006F13F1">
        <w:t>, or higher grade</w:t>
      </w:r>
      <w:r w:rsidR="00AE5514">
        <w:t>;</w:t>
      </w:r>
    </w:p>
    <w:p w14:paraId="1F856FDF" w14:textId="7CAD2FBD" w:rsidR="00F36F95" w:rsidRPr="006F13F1" w:rsidRDefault="000078B8" w:rsidP="00CD449F">
      <w:pPr>
        <w:pStyle w:val="NumberedList"/>
      </w:pPr>
      <w:r w:rsidRPr="006F13F1">
        <w:t xml:space="preserve">heavy </w:t>
      </w:r>
      <w:r w:rsidR="009A05ED" w:rsidRPr="006F13F1">
        <w:t>duty G c</w:t>
      </w:r>
      <w:r w:rsidR="00F36F95" w:rsidRPr="006F13F1">
        <w:t>lamp</w:t>
      </w:r>
      <w:r w:rsidR="009A05ED" w:rsidRPr="006F13F1">
        <w:t>, 75 mm</w:t>
      </w:r>
      <w:r w:rsidR="00AE5514">
        <w:t>;</w:t>
      </w:r>
    </w:p>
    <w:p w14:paraId="1A11C69B" w14:textId="2EB679EB" w:rsidR="00B631AA" w:rsidRPr="006F13F1" w:rsidRDefault="000078B8" w:rsidP="00CD449F">
      <w:pPr>
        <w:pStyle w:val="NumberedList"/>
      </w:pPr>
      <w:r w:rsidRPr="006F13F1">
        <w:t xml:space="preserve">pan </w:t>
      </w:r>
      <w:r w:rsidR="00E24A31" w:rsidRPr="006F13F1">
        <w:t>and</w:t>
      </w:r>
      <w:r w:rsidR="00CE75D7" w:rsidRPr="006F13F1">
        <w:t xml:space="preserve"> lid custom made to maintain the sample during testing and prevent splashing (</w:t>
      </w:r>
      <w:r w:rsidR="00AF7BC4" w:rsidRPr="006F13F1">
        <w:t xml:space="preserve">details in </w:t>
      </w:r>
      <w:r w:rsidR="00CE75D7" w:rsidRPr="00CD449F">
        <w:t>Figure</w:t>
      </w:r>
      <w:r w:rsidR="00E150D6" w:rsidRPr="00CD449F">
        <w:t>s</w:t>
      </w:r>
      <w:r w:rsidR="00CE75D7" w:rsidRPr="00CD449F">
        <w:t xml:space="preserve"> </w:t>
      </w:r>
      <w:r w:rsidR="00C34A13" w:rsidRPr="00CD449F">
        <w:t>1</w:t>
      </w:r>
      <w:r w:rsidR="00E150D6" w:rsidRPr="00CD449F">
        <w:t xml:space="preserve"> and A1</w:t>
      </w:r>
      <w:r w:rsidR="00CE75D7" w:rsidRPr="00CD449F">
        <w:t>)</w:t>
      </w:r>
      <w:r w:rsidR="00AE5514">
        <w:t>;</w:t>
      </w:r>
    </w:p>
    <w:p w14:paraId="5D9854D7" w14:textId="62FBAFF1" w:rsidR="000B66E6" w:rsidRPr="006F13F1" w:rsidRDefault="00CE7F12" w:rsidP="00CD449F">
      <w:pPr>
        <w:pStyle w:val="NumberedList"/>
      </w:pPr>
      <w:r w:rsidRPr="006F13F1">
        <w:t xml:space="preserve">potable </w:t>
      </w:r>
      <w:r w:rsidR="00CC4CEF" w:rsidRPr="006F13F1">
        <w:t>w</w:t>
      </w:r>
      <w:r w:rsidR="00B631AA" w:rsidRPr="006F13F1">
        <w:t>ater</w:t>
      </w:r>
      <w:r w:rsidR="00AE5514">
        <w:t>;</w:t>
      </w:r>
    </w:p>
    <w:p w14:paraId="73787B9F" w14:textId="11D2F4DF" w:rsidR="007E02BB" w:rsidRPr="006F13F1" w:rsidRDefault="00CE7F12" w:rsidP="00CD449F">
      <w:pPr>
        <w:pStyle w:val="NumberedList"/>
      </w:pPr>
      <w:r w:rsidRPr="006F13F1">
        <w:t xml:space="preserve">cut </w:t>
      </w:r>
      <w:r w:rsidR="00D610A9" w:rsidRPr="006F13F1">
        <w:t>asphalt specimen</w:t>
      </w:r>
      <w:r w:rsidR="00AE5514">
        <w:t>;</w:t>
      </w:r>
    </w:p>
    <w:p w14:paraId="7D7B27F6" w14:textId="267C84A9" w:rsidR="00B0714F" w:rsidRPr="006F13F1" w:rsidRDefault="00B0714F" w:rsidP="00CD449F">
      <w:pPr>
        <w:pStyle w:val="NumberedList"/>
      </w:pPr>
      <w:r w:rsidRPr="006F13F1">
        <w:t>Schott bottle</w:t>
      </w:r>
      <w:r w:rsidR="00064962" w:rsidRPr="006F13F1">
        <w:t>s</w:t>
      </w:r>
      <w:r w:rsidRPr="006F13F1">
        <w:t>, 2</w:t>
      </w:r>
      <w:r w:rsidR="00AF7BC4" w:rsidRPr="006F13F1">
        <w:t xml:space="preserve"> </w:t>
      </w:r>
      <w:r w:rsidR="00D311D5" w:rsidRPr="006F13F1">
        <w:t>l</w:t>
      </w:r>
      <w:r w:rsidR="00AE5514">
        <w:t>;</w:t>
      </w:r>
    </w:p>
    <w:p w14:paraId="1A23C186" w14:textId="58FE970F" w:rsidR="00064962" w:rsidRPr="006F13F1" w:rsidRDefault="00A96956" w:rsidP="00CD449F">
      <w:pPr>
        <w:pStyle w:val="NumberedList"/>
      </w:pPr>
      <w:r w:rsidRPr="006F13F1">
        <w:t xml:space="preserve">glass </w:t>
      </w:r>
      <w:r w:rsidR="0032681D" w:rsidRPr="006F13F1">
        <w:t>f</w:t>
      </w:r>
      <w:r w:rsidR="00064962" w:rsidRPr="006F13F1">
        <w:t>unnel</w:t>
      </w:r>
      <w:r w:rsidR="0032681D" w:rsidRPr="006F13F1">
        <w:t xml:space="preserve">, </w:t>
      </w:r>
      <w:r w:rsidR="00630D25" w:rsidRPr="006F13F1">
        <w:t xml:space="preserve">120 mm </w:t>
      </w:r>
      <w:r w:rsidR="00846D09" w:rsidRPr="006F13F1">
        <w:t xml:space="preserve">diameter </w:t>
      </w:r>
      <w:r w:rsidR="00630D25" w:rsidRPr="006F13F1">
        <w:t>or equivalent</w:t>
      </w:r>
      <w:r w:rsidR="00AE5514">
        <w:t>; and</w:t>
      </w:r>
    </w:p>
    <w:p w14:paraId="20D15AC5" w14:textId="48266B62" w:rsidR="008279D5" w:rsidRPr="006F13F1" w:rsidRDefault="001A3A0F" w:rsidP="00CD449F">
      <w:pPr>
        <w:pStyle w:val="NumberedList"/>
        <w:spacing w:after="0"/>
      </w:pPr>
      <w:r w:rsidRPr="006F13F1">
        <w:t xml:space="preserve">time </w:t>
      </w:r>
      <w:r w:rsidR="148157CD" w:rsidRPr="006F13F1">
        <w:t xml:space="preserve">measuring device accurate up to </w:t>
      </w:r>
      <w:r w:rsidRPr="006F13F1">
        <w:t xml:space="preserve">at least </w:t>
      </w:r>
      <w:r w:rsidR="148157CD" w:rsidRPr="006F13F1">
        <w:t>1 s, such as a stopwatch, or equivalent</w:t>
      </w:r>
      <w:r w:rsidR="00AE5514">
        <w:t>.</w:t>
      </w:r>
    </w:p>
    <w:p w14:paraId="6DA37102" w14:textId="172597C5" w:rsidR="00F3195C" w:rsidRDefault="00F3195C" w:rsidP="00CD449F">
      <w:pPr>
        <w:pStyle w:val="NumberedList"/>
        <w:numPr>
          <w:ilvl w:val="0"/>
          <w:numId w:val="0"/>
        </w:numPr>
        <w:ind w:left="567" w:hanging="567"/>
      </w:pPr>
    </w:p>
    <w:p w14:paraId="2D35E366" w14:textId="05726D57" w:rsidR="009941E1" w:rsidRDefault="00E813E7" w:rsidP="009941E1">
      <w:pPr>
        <w:pStyle w:val="FigureCaption"/>
      </w:pPr>
      <w:r w:rsidRPr="00CD449F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DA3DC24" wp14:editId="265D9FF8">
                <wp:simplePos x="0" y="0"/>
                <wp:positionH relativeFrom="margin">
                  <wp:posOffset>0</wp:posOffset>
                </wp:positionH>
                <wp:positionV relativeFrom="paragraph">
                  <wp:posOffset>482600</wp:posOffset>
                </wp:positionV>
                <wp:extent cx="5055235" cy="3747135"/>
                <wp:effectExtent l="0" t="0" r="0" b="5715"/>
                <wp:wrapTopAndBottom/>
                <wp:docPr id="1927963924" name="Group 1927963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5235" cy="3747135"/>
                          <a:chOff x="0" y="0"/>
                          <a:chExt cx="5055685" cy="3747135"/>
                        </a:xfrm>
                      </wpg:grpSpPr>
                      <wpg:grpSp>
                        <wpg:cNvPr id="1176823153" name="Group 1176823153"/>
                        <wpg:cNvGrpSpPr/>
                        <wpg:grpSpPr>
                          <a:xfrm>
                            <a:off x="0" y="0"/>
                            <a:ext cx="5055685" cy="3747135"/>
                            <a:chOff x="0" y="0"/>
                            <a:chExt cx="5055685" cy="3747135"/>
                          </a:xfrm>
                        </wpg:grpSpPr>
                        <wpg:grpSp>
                          <wpg:cNvPr id="674590897" name="Group 674590897"/>
                          <wpg:cNvGrpSpPr/>
                          <wpg:grpSpPr>
                            <a:xfrm>
                              <a:off x="0" y="0"/>
                              <a:ext cx="5055685" cy="3747135"/>
                              <a:chOff x="0" y="0"/>
                              <a:chExt cx="5055685" cy="3747135"/>
                            </a:xfrm>
                          </wpg:grpSpPr>
                          <pic:pic xmlns:pic="http://schemas.openxmlformats.org/drawingml/2006/picture">
                            <pic:nvPicPr>
                              <pic:cNvPr id="425626877" name="Picture 42562687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30010" y="2118167"/>
                                <a:ext cx="2225675" cy="159131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03201639" name="Picture 2032016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3">
                                        <a14:imgEffect>
                                          <a14:brightnessContrast bright="20000" contrast="-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8275" cy="374713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94067110" name="Picture 940671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95286" y="0"/>
                                <a:ext cx="2216150" cy="15303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g:grpSp>
                            <wpg:cNvPr id="1293009087" name="Group 1293009087"/>
                            <wpg:cNvGrpSpPr/>
                            <wpg:grpSpPr>
                              <a:xfrm>
                                <a:off x="1643043" y="2575367"/>
                                <a:ext cx="370205" cy="352425"/>
                                <a:chOff x="-6350" y="0"/>
                                <a:chExt cx="370205" cy="352425"/>
                              </a:xfrm>
                            </wpg:grpSpPr>
                            <wps:wsp>
                              <wps:cNvPr id="15643419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350" y="0"/>
                                  <a:ext cx="370205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E8FF1D" w14:textId="77777777" w:rsidR="00172616" w:rsidRPr="00E17A2D" w:rsidRDefault="00172616" w:rsidP="00172616">
                                    <w:pPr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  <w:p w14:paraId="5D8FC962" w14:textId="77777777" w:rsidR="00172616" w:rsidRDefault="00172616" w:rsidP="00172616"/>
                                  <w:p w14:paraId="702DAA3D" w14:textId="77777777" w:rsidR="00172616" w:rsidRPr="00E17A2D" w:rsidRDefault="00172616" w:rsidP="00172616">
                                    <w:pPr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7154232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899" y="104172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1D461B" w14:textId="77777777" w:rsidR="00172616" w:rsidRPr="00C85881" w:rsidRDefault="00172616" w:rsidP="00172616">
                                    <w:pPr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p w14:paraId="191766E8" w14:textId="77777777" w:rsidR="00172616" w:rsidRDefault="00172616" w:rsidP="00172616"/>
                                  <w:p w14:paraId="31D397BE" w14:textId="77777777" w:rsidR="00172616" w:rsidRPr="00C85881" w:rsidRDefault="00172616" w:rsidP="00172616">
                                    <w:pPr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9558525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80618" y="3084653"/>
                                <a:ext cx="370205" cy="3524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6A11F5" w14:textId="77777777" w:rsidR="00172616" w:rsidRPr="00E17A2D" w:rsidRDefault="00172616" w:rsidP="00172616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  <w:p w14:paraId="7E3F990D" w14:textId="77777777" w:rsidR="00172616" w:rsidRDefault="00172616" w:rsidP="00172616"/>
                                <w:p w14:paraId="68DF78A3" w14:textId="77777777" w:rsidR="00172616" w:rsidRPr="00E17A2D" w:rsidRDefault="00172616" w:rsidP="00172616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673030979" name="Group 673030979"/>
                            <wpg:cNvGrpSpPr/>
                            <wpg:grpSpPr>
                              <a:xfrm>
                                <a:off x="1279003" y="1956121"/>
                                <a:ext cx="370205" cy="352425"/>
                                <a:chOff x="0" y="0"/>
                                <a:chExt cx="370205" cy="352425"/>
                              </a:xfrm>
                            </wpg:grpSpPr>
                            <wps:wsp>
                              <wps:cNvPr id="24713495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70205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F69BD21" w14:textId="77777777" w:rsidR="00172616" w:rsidRPr="00E17A2D" w:rsidRDefault="00172616" w:rsidP="00172616">
                                    <w:pPr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  <w:p w14:paraId="76898BC1" w14:textId="77777777" w:rsidR="00172616" w:rsidRDefault="00172616" w:rsidP="00172616"/>
                                  <w:p w14:paraId="15C3531E" w14:textId="77777777" w:rsidR="00172616" w:rsidRPr="00E17A2D" w:rsidRDefault="00172616" w:rsidP="00172616">
                                    <w:pPr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673246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599" y="104172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1601CA" w14:textId="77777777" w:rsidR="00172616" w:rsidRPr="00E24A31" w:rsidRDefault="00172616" w:rsidP="006F53F7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2"/>
                                      </w:numPr>
                                      <w:ind w:left="0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E24A31">
                                      <w:rPr>
                                        <w:color w:val="FFFFFF" w:themeColor="background1"/>
                                      </w:rPr>
                                      <w:t>3</w:t>
                                    </w:r>
                                  </w:p>
                                  <w:p w14:paraId="054F6AB2" w14:textId="77777777" w:rsidR="00172616" w:rsidRDefault="00172616" w:rsidP="00172616"/>
                                  <w:p w14:paraId="52BCD21B" w14:textId="77777777" w:rsidR="00172616" w:rsidRPr="00E24A31" w:rsidRDefault="00172616" w:rsidP="006F53F7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2"/>
                                      </w:numPr>
                                      <w:ind w:left="0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E24A31">
                                      <w:rPr>
                                        <w:color w:val="FFFFFF" w:themeColor="background1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714840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55985" y="3275635"/>
                                <a:ext cx="370205" cy="3524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162A89" w14:textId="77777777" w:rsidR="00172616" w:rsidRPr="00E17A2D" w:rsidRDefault="00172616" w:rsidP="00172616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  <w:p w14:paraId="566ABAE9" w14:textId="77777777" w:rsidR="00172616" w:rsidRDefault="00172616" w:rsidP="00172616"/>
                                <w:p w14:paraId="57916146" w14:textId="77777777" w:rsidR="00172616" w:rsidRPr="00E17A2D" w:rsidRDefault="00172616" w:rsidP="00172616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201302187" name="Group 1201302187"/>
                            <wpg:cNvGrpSpPr/>
                            <wpg:grpSpPr>
                              <a:xfrm>
                                <a:off x="4161099" y="671332"/>
                                <a:ext cx="370205" cy="352425"/>
                                <a:chOff x="0" y="0"/>
                                <a:chExt cx="370205" cy="352425"/>
                              </a:xfrm>
                            </wpg:grpSpPr>
                            <wps:wsp>
                              <wps:cNvPr id="130553179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70205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EA907D" w14:textId="77777777" w:rsidR="00172616" w:rsidRPr="00E17A2D" w:rsidRDefault="00172616" w:rsidP="00172616">
                                    <w:pPr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  <w:p w14:paraId="0AB5E94D" w14:textId="77777777" w:rsidR="00172616" w:rsidRDefault="00172616" w:rsidP="00172616"/>
                                  <w:p w14:paraId="7FC3D2EF" w14:textId="77777777" w:rsidR="00172616" w:rsidRPr="00E17A2D" w:rsidRDefault="00172616" w:rsidP="00172616">
                                    <w:pPr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347767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599" y="104172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ADA0E0" w14:textId="77777777" w:rsidR="00172616" w:rsidRPr="00C85881" w:rsidRDefault="00172616" w:rsidP="00172616">
                                    <w:pPr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53</w:t>
                                    </w:r>
                                  </w:p>
                                  <w:p w14:paraId="3C0185BF" w14:textId="77777777" w:rsidR="00172616" w:rsidRDefault="00172616" w:rsidP="00172616"/>
                                  <w:p w14:paraId="2174B818" w14:textId="77777777" w:rsidR="00172616" w:rsidRPr="00C85881" w:rsidRDefault="00172616" w:rsidP="00172616">
                                    <w:pPr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53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1450642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6350" y="3194050"/>
                              <a:ext cx="179984" cy="18000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8A0CE0" w14:textId="77777777" w:rsidR="00172616" w:rsidRPr="00C85881" w:rsidRDefault="00172616" w:rsidP="00172616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3</w:t>
                                </w:r>
                              </w:p>
                              <w:p w14:paraId="031CADAB" w14:textId="77777777" w:rsidR="00172616" w:rsidRDefault="00172616" w:rsidP="00172616"/>
                              <w:p w14:paraId="7E3F26C0" w14:textId="77777777" w:rsidR="00172616" w:rsidRPr="00C85881" w:rsidRDefault="00172616" w:rsidP="00172616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75131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100" y="3384550"/>
                            <a:ext cx="179984" cy="1800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E599C" w14:textId="77777777" w:rsidR="00172616" w:rsidRPr="00C85881" w:rsidRDefault="00172616" w:rsidP="00172616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18908AF1" w14:textId="77777777" w:rsidR="00172616" w:rsidRDefault="00172616" w:rsidP="00172616"/>
                            <w:p w14:paraId="7C2F0E26" w14:textId="77777777" w:rsidR="00172616" w:rsidRPr="00C85881" w:rsidRDefault="00172616" w:rsidP="00172616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A3DC24" id="Group 1927963924" o:spid="_x0000_s1026" style="position:absolute;left:0;text-align:left;margin-left:0;margin-top:38pt;width:398.05pt;height:295.05pt;z-index:251703296;mso-position-horizontal-relative:margin" coordsize="50556,3747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">
                <v:group id="Group 1176823153" o:spid="_x0000_s1027" style="position:absolute;width:50556;height:37471" coordsize="50556,3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">
                  <v:group id="Group 674590897" o:spid="_x0000_s1028" style="position:absolute;width:50556;height:37471" coordsize="50556,3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">
                    <v:shape id="Picture 425626877" o:spid="_x0000_s1029" type="#_x0000_t75" style="position:absolute;left:28300;top:21181;width:22256;height:1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">
                      <v:imagedata r:id="rId15" o:title=""/>
                    </v:shape>
                    <v:shape id="Picture 203201639" o:spid="_x0000_s1030" type="#_x0000_t75" style="position:absolute;width:27082;height:37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">
                      <v:imagedata r:id="rId16" o:title=""/>
                    </v:shape>
                    <v:shape id="Picture 94067110" o:spid="_x0000_s1031" type="#_x0000_t75" style="position:absolute;left:27952;width:22162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">
                      <v:imagedata r:id="rId17" o:title=""/>
                    </v:shape>
                    <v:group id="Group 1293009087" o:spid="_x0000_s1032" style="position:absolute;left:16430;top:25753;width:3702;height:3524" coordorigin="-6350" coordsize="37020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">
                      <v:oval id="_x0000_s1033" style="position:absolute;left:-6350;width:370205;height:35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" filled="f" stroked="f">
                        <v:stroke joinstyle="miter"/>
                        <v:textbox>
                          <w:txbxContent>
                            <w:p w14:paraId="38E8FF1D" w14:textId="77777777" w:rsidR="00172616" w:rsidRPr="00E17A2D" w:rsidRDefault="00172616" w:rsidP="00172616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14:paraId="5D8FC962" w14:textId="77777777" w:rsidR="00172616" w:rsidRDefault="00172616" w:rsidP="00172616"/>
                            <w:p w14:paraId="702DAA3D" w14:textId="77777777" w:rsidR="00172616" w:rsidRPr="00E17A2D" w:rsidRDefault="00172616" w:rsidP="00172616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oval id="_x0000_s1034" style="position:absolute;left:79899;top:104172;width:180000;height:18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" filled="f" strokecolor="white [3212]">
                        <v:stroke joinstyle="miter"/>
                        <v:textbox>
                          <w:txbxContent>
                            <w:p w14:paraId="571D461B" w14:textId="77777777" w:rsidR="00172616" w:rsidRPr="00C85881" w:rsidRDefault="00172616" w:rsidP="00172616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191766E8" w14:textId="77777777" w:rsidR="00172616" w:rsidRDefault="00172616" w:rsidP="00172616"/>
                            <w:p w14:paraId="31D397BE" w14:textId="77777777" w:rsidR="00172616" w:rsidRPr="00C85881" w:rsidRDefault="00172616" w:rsidP="00172616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  <v:oval id="_x0000_s1035" style="position:absolute;left:11806;top:30846;width:3702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" filled="f" stroked="f">
                      <v:stroke joinstyle="miter"/>
                      <v:textbox>
                        <w:txbxContent>
                          <w:p w14:paraId="166A11F5" w14:textId="77777777" w:rsidR="00172616" w:rsidRPr="00E17A2D" w:rsidRDefault="00172616" w:rsidP="00172616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14:paraId="7E3F990D" w14:textId="77777777" w:rsidR="00172616" w:rsidRDefault="00172616" w:rsidP="00172616"/>
                          <w:p w14:paraId="68DF78A3" w14:textId="77777777" w:rsidR="00172616" w:rsidRPr="00E17A2D" w:rsidRDefault="00172616" w:rsidP="00172616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oval>
                    <v:group id="Group 673030979" o:spid="_x0000_s1036" style="position:absolute;left:12790;top:19561;width:3702;height:3524" coordsize="37020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">
                      <v:oval id="_x0000_s1037" style="position:absolute;width:370205;height:35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" filled="f" stroked="f">
                        <v:stroke joinstyle="miter"/>
                        <v:textbox>
                          <w:txbxContent>
                            <w:p w14:paraId="5F69BD21" w14:textId="77777777" w:rsidR="00172616" w:rsidRPr="00E17A2D" w:rsidRDefault="00172616" w:rsidP="00172616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14:paraId="76898BC1" w14:textId="77777777" w:rsidR="00172616" w:rsidRDefault="00172616" w:rsidP="00172616"/>
                            <w:p w14:paraId="15C3531E" w14:textId="77777777" w:rsidR="00172616" w:rsidRPr="00E17A2D" w:rsidRDefault="00172616" w:rsidP="00172616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oval id="_x0000_s1038" style="position:absolute;left:92599;top:104172;width:180000;height:18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" filled="f" strokecolor="white [3212]">
                        <v:stroke joinstyle="miter"/>
                        <v:textbox>
                          <w:txbxContent>
                            <w:p w14:paraId="361601CA" w14:textId="77777777" w:rsidR="00172616" w:rsidRPr="00E24A31" w:rsidRDefault="00172616" w:rsidP="006F53F7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ind w:left="0"/>
                                <w:rPr>
                                  <w:color w:val="FFFFFF" w:themeColor="background1"/>
                                </w:rPr>
                              </w:pPr>
                              <w:r w:rsidRPr="00E24A31">
                                <w:rPr>
                                  <w:color w:val="FFFFFF" w:themeColor="background1"/>
                                </w:rPr>
                                <w:t>3</w:t>
                              </w:r>
                            </w:p>
                            <w:p w14:paraId="054F6AB2" w14:textId="77777777" w:rsidR="00172616" w:rsidRDefault="00172616" w:rsidP="00172616"/>
                            <w:p w14:paraId="52BCD21B" w14:textId="77777777" w:rsidR="00172616" w:rsidRPr="00E24A31" w:rsidRDefault="00172616" w:rsidP="006F53F7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ind w:left="0"/>
                                <w:rPr>
                                  <w:color w:val="FFFFFF" w:themeColor="background1"/>
                                </w:rPr>
                              </w:pPr>
                              <w:r w:rsidRPr="00E24A31">
                                <w:rPr>
                                  <w:color w:val="FFFFFF" w:themeColor="background1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</v:group>
                    <v:oval id="_x0000_s1039" style="position:absolute;left:37559;top:32756;width:3702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" filled="f" stroked="f">
                      <v:stroke joinstyle="miter"/>
                      <v:textbox>
                        <w:txbxContent>
                          <w:p w14:paraId="7D162A89" w14:textId="77777777" w:rsidR="00172616" w:rsidRPr="00E17A2D" w:rsidRDefault="00172616" w:rsidP="00172616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14:paraId="566ABAE9" w14:textId="77777777" w:rsidR="00172616" w:rsidRDefault="00172616" w:rsidP="00172616"/>
                          <w:p w14:paraId="57916146" w14:textId="77777777" w:rsidR="00172616" w:rsidRPr="00E17A2D" w:rsidRDefault="00172616" w:rsidP="00172616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oval>
                    <v:group id="Group 1201302187" o:spid="_x0000_s1040" style="position:absolute;left:41610;top:6713;width:3703;height:3524" coordsize="37020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">
                      <v:oval id="_x0000_s1041" style="position:absolute;width:370205;height:35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" filled="f" stroked="f">
                        <v:stroke joinstyle="miter"/>
                        <v:textbox>
                          <w:txbxContent>
                            <w:p w14:paraId="5DEA907D" w14:textId="77777777" w:rsidR="00172616" w:rsidRPr="00E17A2D" w:rsidRDefault="00172616" w:rsidP="00172616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14:paraId="0AB5E94D" w14:textId="77777777" w:rsidR="00172616" w:rsidRDefault="00172616" w:rsidP="00172616"/>
                            <w:p w14:paraId="7FC3D2EF" w14:textId="77777777" w:rsidR="00172616" w:rsidRPr="00E17A2D" w:rsidRDefault="00172616" w:rsidP="00172616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oval id="_x0000_s1042" style="position:absolute;left:92599;top:104172;width:180000;height:18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" filled="f" strokecolor="white [3212]">
                        <v:stroke joinstyle="miter"/>
                        <v:textbox>
                          <w:txbxContent>
                            <w:p w14:paraId="4CADA0E0" w14:textId="77777777" w:rsidR="00172616" w:rsidRPr="00C85881" w:rsidRDefault="00172616" w:rsidP="00172616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53</w:t>
                              </w:r>
                            </w:p>
                            <w:p w14:paraId="3C0185BF" w14:textId="77777777" w:rsidR="00172616" w:rsidRDefault="00172616" w:rsidP="00172616"/>
                            <w:p w14:paraId="2174B818" w14:textId="77777777" w:rsidR="00172616" w:rsidRPr="00C85881" w:rsidRDefault="00172616" w:rsidP="00172616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53</w:t>
                              </w:r>
                            </w:p>
                          </w:txbxContent>
                        </v:textbox>
                      </v:oval>
                    </v:group>
                  </v:group>
                  <v:oval id="_x0000_s1043" style="position:absolute;left:12763;top:31940;width:18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" filled="f" strokecolor="white [3212]">
                    <v:stroke joinstyle="miter"/>
                    <v:textbox>
                      <w:txbxContent>
                        <w:p w14:paraId="188A0CE0" w14:textId="77777777" w:rsidR="00172616" w:rsidRPr="00C85881" w:rsidRDefault="00172616" w:rsidP="00172616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3</w:t>
                          </w:r>
                        </w:p>
                        <w:p w14:paraId="031CADAB" w14:textId="77777777" w:rsidR="00172616" w:rsidRDefault="00172616" w:rsidP="00172616"/>
                        <w:p w14:paraId="7E3F26C0" w14:textId="77777777" w:rsidR="00172616" w:rsidRPr="00C85881" w:rsidRDefault="00172616" w:rsidP="00172616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3</w:t>
                          </w:r>
                        </w:p>
                      </w:txbxContent>
                    </v:textbox>
                  </v:oval>
                </v:group>
                <v:oval id="_x0000_s1044" style="position:absolute;left:38481;top:33845;width:1799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" filled="f" strokecolor="white [3212]">
                  <v:stroke joinstyle="miter"/>
                  <v:textbox>
                    <w:txbxContent>
                      <w:p w14:paraId="430E599C" w14:textId="77777777" w:rsidR="00172616" w:rsidRPr="00C85881" w:rsidRDefault="00172616" w:rsidP="00172616">
                        <w:pPr>
                          <w:rPr>
                            <w:color w:val="FFFFFF" w:themeColor="background1"/>
                          </w:rPr>
                        </w:pPr>
                      </w:p>
                      <w:p w14:paraId="18908AF1" w14:textId="77777777" w:rsidR="00172616" w:rsidRDefault="00172616" w:rsidP="00172616"/>
                      <w:p w14:paraId="7C2F0E26" w14:textId="77777777" w:rsidR="00172616" w:rsidRPr="00C85881" w:rsidRDefault="00172616" w:rsidP="00172616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oval>
                <w10:wrap type="topAndBottom" anchorx="margin"/>
              </v:group>
            </w:pict>
          </mc:Fallback>
        </mc:AlternateContent>
      </w:r>
      <w:r w:rsidR="009941E1">
        <w:t xml:space="preserve">Figure </w:t>
      </w:r>
      <w:r w:rsidR="009941E1">
        <w:fldChar w:fldCharType="begin"/>
      </w:r>
      <w:r w:rsidR="009941E1">
        <w:instrText xml:space="preserve"> STYLEREF 1 \s </w:instrText>
      </w:r>
      <w:r w:rsidR="009941E1">
        <w:fldChar w:fldCharType="separate"/>
      </w:r>
      <w:r w:rsidR="009941E1">
        <w:rPr>
          <w:noProof/>
        </w:rPr>
        <w:t>4</w:t>
      </w:r>
      <w:r w:rsidR="009941E1">
        <w:fldChar w:fldCharType="end"/>
      </w:r>
      <w:r w:rsidR="009941E1">
        <w:t>.</w:t>
      </w:r>
      <w:r w:rsidR="009941E1">
        <w:fldChar w:fldCharType="begin"/>
      </w:r>
      <w:r w:rsidR="009941E1">
        <w:instrText xml:space="preserve"> SEQ Figure \* ARABIC \s 1 </w:instrText>
      </w:r>
      <w:r w:rsidR="009941E1">
        <w:fldChar w:fldCharType="separate"/>
      </w:r>
      <w:r w:rsidR="009941E1">
        <w:rPr>
          <w:noProof/>
        </w:rPr>
        <w:t>1</w:t>
      </w:r>
      <w:r w:rsidR="009941E1">
        <w:fldChar w:fldCharType="end"/>
      </w:r>
      <w:r w:rsidR="009941E1">
        <w:t>:</w:t>
      </w:r>
      <w:r w:rsidR="009941E1">
        <w:tab/>
      </w:r>
      <w:r w:rsidR="00F3195C" w:rsidRPr="003B6916">
        <w:t xml:space="preserve">Wet Track </w:t>
      </w:r>
      <w:r w:rsidR="00F3195C" w:rsidRPr="001B162C">
        <w:t>Abrasion</w:t>
      </w:r>
      <w:r w:rsidR="00F3195C" w:rsidRPr="003B6916">
        <w:t xml:space="preserve"> </w:t>
      </w:r>
      <w:r w:rsidR="0099570B" w:rsidRPr="003B6916">
        <w:t xml:space="preserve">machine </w:t>
      </w:r>
      <w:r w:rsidR="00F3195C" w:rsidRPr="003B6916">
        <w:t>equipped with pan (1), lid (2), rotating support (3) and abrasion head (4)</w:t>
      </w:r>
    </w:p>
    <w:p w14:paraId="63B23490" w14:textId="77777777" w:rsidR="009941E1" w:rsidRPr="009941E1" w:rsidRDefault="009941E1" w:rsidP="009941E1">
      <w:pPr>
        <w:pStyle w:val="Paragraph"/>
      </w:pPr>
    </w:p>
    <w:p w14:paraId="01595ACF" w14:textId="59EB9B49" w:rsidR="009941E1" w:rsidRPr="001B0F58" w:rsidRDefault="009941E1" w:rsidP="009941E1">
      <w:pPr>
        <w:pStyle w:val="Caption"/>
        <w:keepNext/>
      </w:pPr>
      <w:r>
        <w:lastRenderedPageBreak/>
        <w:t xml:space="preserve">Figure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>.</w:t>
      </w:r>
      <w:r>
        <w:fldChar w:fldCharType="begin"/>
      </w:r>
      <w:r>
        <w:instrText xml:space="preserve"> SEQ Figure \* ARABIC \s 1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:</w:t>
      </w:r>
      <w:r>
        <w:tab/>
      </w:r>
      <w:r w:rsidRPr="001B0F58">
        <w:t>Technical drawings of the pan and lid of the Wet Track Abrasion machine</w:t>
      </w:r>
    </w:p>
    <w:p w14:paraId="5BFD5698" w14:textId="77777777" w:rsidR="009941E1" w:rsidRPr="001B0F58" w:rsidRDefault="009941E1" w:rsidP="009941E1">
      <w:pPr>
        <w:pStyle w:val="Paragraph"/>
      </w:pPr>
      <w:r w:rsidRPr="001B0F58">
        <w:rPr>
          <w:noProof/>
        </w:rPr>
        <mc:AlternateContent>
          <mc:Choice Requires="wpg">
            <w:drawing>
              <wp:inline distT="0" distB="0" distL="0" distR="0" wp14:anchorId="20EFE32F" wp14:editId="2DEB3879">
                <wp:extent cx="6000750" cy="4615180"/>
                <wp:effectExtent l="0" t="0" r="0" b="0"/>
                <wp:docPr id="1974027394" name="Group 1974027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4615180"/>
                          <a:chOff x="0" y="0"/>
                          <a:chExt cx="6000750" cy="4615180"/>
                        </a:xfrm>
                      </wpg:grpSpPr>
                      <wpg:grpSp>
                        <wpg:cNvPr id="1486150275" name="Group 1486150275"/>
                        <wpg:cNvGrpSpPr/>
                        <wpg:grpSpPr>
                          <a:xfrm>
                            <a:off x="0" y="0"/>
                            <a:ext cx="6000750" cy="4615180"/>
                            <a:chOff x="0" y="0"/>
                            <a:chExt cx="6000750" cy="4615180"/>
                          </a:xfrm>
                        </wpg:grpSpPr>
                        <pic:pic xmlns:pic="http://schemas.openxmlformats.org/drawingml/2006/picture">
                          <pic:nvPicPr>
                            <pic:cNvPr id="1525225166" name="Picture 152522516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37" t="1624" r="924" b="1"/>
                            <a:stretch/>
                          </pic:blipFill>
                          <pic:spPr bwMode="auto">
                            <a:xfrm>
                              <a:off x="0" y="0"/>
                              <a:ext cx="6000750" cy="46151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905732609" name="Rectangle 1905732609"/>
                          <wps:cNvSpPr/>
                          <wps:spPr>
                            <a:xfrm>
                              <a:off x="3727450" y="3416300"/>
                              <a:ext cx="222250" cy="63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546646" name="Rectangle 233546646"/>
                          <wps:cNvSpPr/>
                          <wps:spPr>
                            <a:xfrm>
                              <a:off x="3994150" y="3416300"/>
                              <a:ext cx="222250" cy="63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0434529" name="Rectangle 1760434529"/>
                          <wps:cNvSpPr/>
                          <wps:spPr>
                            <a:xfrm>
                              <a:off x="4476750" y="3556000"/>
                              <a:ext cx="1022350" cy="393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7306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5239" y="3479800"/>
                              <a:ext cx="1099184" cy="4222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35C0A4" w14:textId="77777777" w:rsidR="009941E1" w:rsidRDefault="009941E1" w:rsidP="009941E1">
                                <w:pPr>
                                  <w:jc w:val="center"/>
                                </w:pPr>
                                <w:r>
                                  <w:t>Pan and lid assembly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270518608" name="Group 10"/>
                        <wpg:cNvGrpSpPr/>
                        <wpg:grpSpPr>
                          <a:xfrm>
                            <a:off x="3721100" y="2019300"/>
                            <a:ext cx="1298088" cy="1117600"/>
                            <a:chOff x="0" y="0"/>
                            <a:chExt cx="7398169" cy="6372446"/>
                          </a:xfrm>
                        </wpg:grpSpPr>
                        <pic:pic xmlns:pic="http://schemas.openxmlformats.org/drawingml/2006/picture">
                          <pic:nvPicPr>
                            <pic:cNvPr id="1819083393" name="Picture 18190833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873410" cy="637244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5694488" name="Rectangle 305694488"/>
                          <wps:cNvSpPr/>
                          <wps:spPr>
                            <a:xfrm rot="3888658" flipH="1">
                              <a:off x="5522662" y="3288029"/>
                              <a:ext cx="150057" cy="1072569"/>
                            </a:xfrm>
                            <a:prstGeom prst="rect">
                              <a:avLst/>
                            </a:prstGeom>
                            <a:solidFill>
                              <a:srgbClr val="4F4D4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80533355" name="Rectangle 1180533355"/>
                          <wps:cNvSpPr/>
                          <wps:spPr>
                            <a:xfrm rot="3722367" flipH="1">
                              <a:off x="6114906" y="3452562"/>
                              <a:ext cx="45719" cy="126000"/>
                            </a:xfrm>
                            <a:prstGeom prst="rect">
                              <a:avLst/>
                            </a:prstGeom>
                            <a:solidFill>
                              <a:srgbClr val="605E5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82904011" name="Rectangle 2082904011"/>
                          <wps:cNvSpPr/>
                          <wps:spPr>
                            <a:xfrm rot="5400000" flipH="1">
                              <a:off x="6247719" y="3436107"/>
                              <a:ext cx="45719" cy="36000"/>
                            </a:xfrm>
                            <a:prstGeom prst="rect">
                              <a:avLst/>
                            </a:prstGeom>
                            <a:solidFill>
                              <a:srgbClr val="53514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83129832" name="Rectangle 1583129832"/>
                          <wps:cNvSpPr/>
                          <wps:spPr>
                            <a:xfrm rot="381793" flipH="1">
                              <a:off x="6139701" y="3453755"/>
                              <a:ext cx="64778" cy="71048"/>
                            </a:xfrm>
                            <a:prstGeom prst="rect">
                              <a:avLst/>
                            </a:prstGeom>
                            <a:solidFill>
                              <a:srgbClr val="605E5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32459083" name="Rectangle 1532459083"/>
                          <wps:cNvSpPr/>
                          <wps:spPr>
                            <a:xfrm rot="3888658" flipH="1">
                              <a:off x="6786856" y="2625592"/>
                              <a:ext cx="150057" cy="107256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5268162" name="Rectangle 295268162"/>
                          <wps:cNvSpPr/>
                          <wps:spPr>
                            <a:xfrm rot="5400000" flipH="1" flipV="1">
                              <a:off x="6291866" y="3368133"/>
                              <a:ext cx="170036" cy="722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8601595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1400" y="2178050"/>
                            <a:ext cx="405764" cy="566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2C3F2C" w14:textId="77777777" w:rsidR="009941E1" w:rsidRPr="00D172DB" w:rsidRDefault="009941E1" w:rsidP="009941E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L</w:t>
                              </w:r>
                              <w:r w:rsidRPr="00D172DB">
                                <w:rPr>
                                  <w:sz w:val="18"/>
                                  <w:szCs w:val="18"/>
                                </w:rPr>
                                <w:t>id</w:t>
                              </w:r>
                            </w:p>
                            <w:p w14:paraId="108074E5" w14:textId="77777777" w:rsidR="009941E1" w:rsidRDefault="009941E1" w:rsidP="009941E1"/>
                            <w:p w14:paraId="2B113CF9" w14:textId="77777777" w:rsidR="009941E1" w:rsidRPr="00D172DB" w:rsidRDefault="009941E1" w:rsidP="009941E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L</w:t>
                              </w:r>
                              <w:r w:rsidRPr="00D172DB">
                                <w:rPr>
                                  <w:sz w:val="18"/>
                                  <w:szCs w:val="18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563116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7750" y="2622550"/>
                            <a:ext cx="405764" cy="566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2D281" w14:textId="77777777" w:rsidR="009941E1" w:rsidRPr="00D172DB" w:rsidRDefault="009941E1" w:rsidP="009941E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Pan</w:t>
                              </w:r>
                            </w:p>
                            <w:p w14:paraId="1C0285E4" w14:textId="77777777" w:rsidR="009941E1" w:rsidRDefault="009941E1" w:rsidP="009941E1"/>
                            <w:p w14:paraId="27D74C4E" w14:textId="77777777" w:rsidR="009941E1" w:rsidRPr="00D172DB" w:rsidRDefault="009941E1" w:rsidP="009941E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62880199" name="Rectangle 1662880199"/>
                        <wps:cNvSpPr/>
                        <wps:spPr>
                          <a:xfrm>
                            <a:off x="4787900" y="254000"/>
                            <a:ext cx="928729" cy="615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714563" name="Rectangle 474714563"/>
                        <wps:cNvSpPr/>
                        <wps:spPr>
                          <a:xfrm>
                            <a:off x="4813300" y="781050"/>
                            <a:ext cx="654050" cy="209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444047" name="Rectangle 658444047"/>
                        <wps:cNvSpPr/>
                        <wps:spPr>
                          <a:xfrm rot="20331691">
                            <a:off x="5384800" y="787400"/>
                            <a:ext cx="235816" cy="12057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EFE32F" id="Group 1974027394" o:spid="_x0000_s1045" style="width:472.5pt;height:363.4pt;mso-position-horizontal-relative:char;mso-position-vertical-relative:line" coordsize="60007,46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">
                <v:group id="Group 1486150275" o:spid="_x0000_s1046" style="position:absolute;width:60007;height:46151" coordsize="60007,46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">
                  <v:shape id="Picture 1525225166" o:spid="_x0000_s1047" type="#_x0000_t75" style="position:absolute;width:60007;height:46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">
                    <v:imagedata r:id="rId20" o:title="" croptop="1064f" cropbottom="1f" cropleft="680f" cropright="606f"/>
                  </v:shape>
                  <v:rect id="Rectangle 1905732609" o:spid="_x0000_s1048" style="position:absolute;left:37274;top:34163;width:2223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" fillcolor="white [3212]" strokecolor="white [3212]" strokeweight="2pt"/>
                  <v:rect id="Rectangle 233546646" o:spid="_x0000_s1049" style="position:absolute;left:39941;top:34163;width:2223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" fillcolor="white [3212]" strokecolor="white [3212]" strokeweight="2pt"/>
                  <v:rect id="Rectangle 1760434529" o:spid="_x0000_s1050" style="position:absolute;left:44767;top:35560;width:10224;height:3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" fillcolor="white [3212]" strokecolor="white [3212]" strokeweight="2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1" type="#_x0000_t202" style="position:absolute;left:45352;top:34798;width:10992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" strokecolor="white [3212]">
                    <v:textbox style="mso-fit-shape-to-text:t">
                      <w:txbxContent>
                        <w:p w14:paraId="7735C0A4" w14:textId="77777777" w:rsidR="009941E1" w:rsidRDefault="009941E1" w:rsidP="009941E1">
                          <w:pPr>
                            <w:jc w:val="center"/>
                          </w:pPr>
                          <w:r>
                            <w:t>Pan and lid assembly</w:t>
                          </w:r>
                        </w:p>
                      </w:txbxContent>
                    </v:textbox>
                  </v:shape>
                </v:group>
                <v:group id="Group 10" o:spid="_x0000_s1052" style="position:absolute;left:37211;top:20193;width:12980;height:11176" coordsize="73981,6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">
                  <v:shape id="Picture 1819083393" o:spid="_x0000_s1053" type="#_x0000_t75" style="position:absolute;width:68734;height:63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">
                    <v:imagedata r:id="rId21" o:title=""/>
                  </v:shape>
                  <v:rect id="Rectangle 305694488" o:spid="_x0000_s1054" style="position:absolute;left:55226;top:32880;width:1501;height:10725;rotation:-4247452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" fillcolor="#4f4d4b" stroked="f" strokeweight="2pt"/>
                  <v:rect id="Rectangle 1180533355" o:spid="_x0000_s1055" style="position:absolute;left:61148;top:34526;width:457;height:1260;rotation:-4065817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" fillcolor="#605e5b" stroked="f" strokeweight="2pt"/>
                  <v:rect id="Rectangle 2082904011" o:spid="_x0000_s1056" style="position:absolute;left:62476;top:34361;width:457;height:360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" fillcolor="#53514f" stroked="f" strokeweight="2pt"/>
                  <v:rect id="Rectangle 1583129832" o:spid="_x0000_s1057" style="position:absolute;left:61397;top:34537;width:647;height:711;rotation:-41702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" fillcolor="#605e5b" stroked="f" strokeweight="2pt"/>
                  <v:rect id="Rectangle 1532459083" o:spid="_x0000_s1058" style="position:absolute;left:67868;top:26256;width:1501;height:10725;rotation:-4247452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" fillcolor="white [3212]" stroked="f" strokeweight="2pt"/>
                  <v:rect id="Rectangle 295268162" o:spid="_x0000_s1059" style="position:absolute;left:62919;top:33680;width:1700;height:723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" fillcolor="white [3212]" stroked="f" strokeweight="2pt"/>
                </v:group>
                <v:shape id="_x0000_s1060" type="#_x0000_t202" style="position:absolute;left:48514;top:21780;width:4057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" filled="f" stroked="f">
                  <v:textbox style="mso-fit-shape-to-text:t">
                    <w:txbxContent>
                      <w:p w14:paraId="642C3F2C" w14:textId="77777777" w:rsidR="009941E1" w:rsidRPr="00D172DB" w:rsidRDefault="009941E1" w:rsidP="009941E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L</w:t>
                        </w:r>
                        <w:r w:rsidRPr="00D172DB">
                          <w:rPr>
                            <w:sz w:val="18"/>
                            <w:szCs w:val="18"/>
                          </w:rPr>
                          <w:t>id</w:t>
                        </w:r>
                      </w:p>
                      <w:p w14:paraId="108074E5" w14:textId="77777777" w:rsidR="009941E1" w:rsidRDefault="009941E1" w:rsidP="009941E1"/>
                      <w:p w14:paraId="2B113CF9" w14:textId="77777777" w:rsidR="009941E1" w:rsidRPr="00D172DB" w:rsidRDefault="009941E1" w:rsidP="009941E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L</w:t>
                        </w:r>
                        <w:r w:rsidRPr="00D172DB">
                          <w:rPr>
                            <w:sz w:val="18"/>
                            <w:szCs w:val="18"/>
                          </w:rPr>
                          <w:t>id</w:t>
                        </w:r>
                      </w:p>
                    </w:txbxContent>
                  </v:textbox>
                </v:shape>
                <v:shape id="_x0000_s1061" type="#_x0000_t202" style="position:absolute;left:48577;top:26225;width:4058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" filled="f" stroked="f">
                  <v:textbox style="mso-fit-shape-to-text:t">
                    <w:txbxContent>
                      <w:p w14:paraId="3C72D281" w14:textId="77777777" w:rsidR="009941E1" w:rsidRPr="00D172DB" w:rsidRDefault="009941E1" w:rsidP="009941E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Pan</w:t>
                        </w:r>
                      </w:p>
                      <w:p w14:paraId="1C0285E4" w14:textId="77777777" w:rsidR="009941E1" w:rsidRDefault="009941E1" w:rsidP="009941E1"/>
                      <w:p w14:paraId="27D74C4E" w14:textId="77777777" w:rsidR="009941E1" w:rsidRPr="00D172DB" w:rsidRDefault="009941E1" w:rsidP="009941E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Pan</w:t>
                        </w:r>
                      </w:p>
                    </w:txbxContent>
                  </v:textbox>
                </v:shape>
                <v:rect id="Rectangle 1662880199" o:spid="_x0000_s1062" style="position:absolute;left:47879;top:2540;width:9287;height:6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" fillcolor="white [3212]" stroked="f" strokeweight="2pt"/>
                <v:rect id="Rectangle 474714563" o:spid="_x0000_s1063" style="position:absolute;left:48133;top:7810;width:654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" fillcolor="white [3212]" stroked="f" strokeweight="2pt"/>
                <v:rect id="Rectangle 658444047" o:spid="_x0000_s1064" style="position:absolute;left:53848;top:7874;width:2358;height:1205;rotation:-13853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" fillcolor="white [3212]" stroked="f" strokeweight="2pt"/>
                <w10:anchorlock/>
              </v:group>
            </w:pict>
          </mc:Fallback>
        </mc:AlternateContent>
      </w:r>
    </w:p>
    <w:p w14:paraId="69B095D1" w14:textId="14320749" w:rsidR="007D787F" w:rsidRPr="001B0F58" w:rsidRDefault="007D787F" w:rsidP="00CD449F">
      <w:pPr>
        <w:pStyle w:val="FigureCaption"/>
      </w:pPr>
    </w:p>
    <w:p w14:paraId="00A07420" w14:textId="1D822DBA" w:rsidR="00BE1AF9" w:rsidRPr="001B0F58" w:rsidRDefault="00E24A31" w:rsidP="004B4DA7">
      <w:pPr>
        <w:pStyle w:val="Heading2"/>
      </w:pPr>
      <w:bookmarkStart w:id="25" w:name="_Toc197015904"/>
      <w:r w:rsidRPr="001B0F5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7E63E4" wp14:editId="08279FB1">
                <wp:simplePos x="0" y="0"/>
                <wp:positionH relativeFrom="column">
                  <wp:posOffset>4207510</wp:posOffset>
                </wp:positionH>
                <wp:positionV relativeFrom="paragraph">
                  <wp:posOffset>69850</wp:posOffset>
                </wp:positionV>
                <wp:extent cx="179984" cy="180000"/>
                <wp:effectExtent l="0" t="0" r="10795" b="1079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84" cy="1800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C7805" w14:textId="34C90F85" w:rsidR="00E24A31" w:rsidRPr="00C85881" w:rsidRDefault="00E24A31" w:rsidP="00E24A3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  <w:p w14:paraId="16351D47" w14:textId="77777777" w:rsidR="00E24A31" w:rsidRDefault="00E24A31"/>
                          <w:p w14:paraId="0501FCFA" w14:textId="0EB0EEE2" w:rsidR="00E24A31" w:rsidRPr="00C85881" w:rsidRDefault="00E24A31" w:rsidP="00E24A3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7E63E4" id="Text Box 2" o:spid="_x0000_s1065" style="position:absolute;left:0;text-align:left;margin-left:331.3pt;margin-top:5.5pt;width:14.15pt;height:14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" filled="f" strokecolor="white [3212]">
                <v:stroke joinstyle="miter"/>
                <v:textbox>
                  <w:txbxContent>
                    <w:p w14:paraId="231C7805" w14:textId="34C90F85" w:rsidR="00E24A31" w:rsidRPr="00C85881" w:rsidRDefault="00E24A31" w:rsidP="00E24A3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3</w:t>
                      </w:r>
                    </w:p>
                    <w:p w14:paraId="16351D47" w14:textId="77777777" w:rsidR="00E24A31" w:rsidRDefault="00E24A31"/>
                    <w:p w14:paraId="0501FCFA" w14:textId="0EB0EEE2" w:rsidR="00E24A31" w:rsidRPr="00C85881" w:rsidRDefault="00E24A31" w:rsidP="00E24A3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bookmarkStart w:id="26" w:name="_Toc120567585"/>
      <w:r w:rsidR="00684FF2" w:rsidRPr="001B0F58">
        <w:t xml:space="preserve">Microplastics </w:t>
      </w:r>
      <w:r w:rsidR="00BE3A80" w:rsidRPr="001B0F58">
        <w:t>E</w:t>
      </w:r>
      <w:r w:rsidR="00684FF2" w:rsidRPr="001B0F58">
        <w:t>xtraction</w:t>
      </w:r>
      <w:bookmarkEnd w:id="26"/>
      <w:bookmarkEnd w:id="25"/>
    </w:p>
    <w:p w14:paraId="6F40D962" w14:textId="4BC6101F" w:rsidR="00533E49" w:rsidRPr="001B0F58" w:rsidRDefault="00523408" w:rsidP="00CD449F">
      <w:pPr>
        <w:pStyle w:val="BodyText"/>
      </w:pPr>
      <w:r w:rsidRPr="001B0F58">
        <w:t xml:space="preserve">The </w:t>
      </w:r>
      <w:r w:rsidR="00FA372E" w:rsidRPr="001B0F58">
        <w:t>following</w:t>
      </w:r>
      <w:r w:rsidRPr="001B0F58">
        <w:t xml:space="preserve"> apparatus </w:t>
      </w:r>
      <w:r w:rsidR="00FA372E" w:rsidRPr="001B0F58">
        <w:t xml:space="preserve">and materials are required to </w:t>
      </w:r>
      <w:r w:rsidR="00AF7BC4" w:rsidRPr="001B0F58">
        <w:t>extract</w:t>
      </w:r>
      <w:r w:rsidR="00684FF2" w:rsidRPr="001B0F58">
        <w:t xml:space="preserve"> the </w:t>
      </w:r>
      <w:r w:rsidR="00AF7BC4" w:rsidRPr="001B0F58">
        <w:t>microplastics</w:t>
      </w:r>
      <w:r w:rsidR="00684FF2" w:rsidRPr="001B0F58">
        <w:t xml:space="preserve"> from the </w:t>
      </w:r>
      <w:r w:rsidR="00533E49" w:rsidRPr="001B0F58">
        <w:t>residues generated after abrasion:</w:t>
      </w:r>
    </w:p>
    <w:p w14:paraId="710A0F8E" w14:textId="5180016D" w:rsidR="00F65041" w:rsidRPr="001B0F58" w:rsidRDefault="00CE5D4B" w:rsidP="006F53F7">
      <w:pPr>
        <w:pStyle w:val="NumberedList"/>
        <w:numPr>
          <w:ilvl w:val="0"/>
          <w:numId w:val="34"/>
        </w:numPr>
      </w:pPr>
      <w:r w:rsidRPr="001B0F58">
        <w:t xml:space="preserve">fume </w:t>
      </w:r>
      <w:r w:rsidR="00F65041" w:rsidRPr="001B0F58">
        <w:t>hood</w:t>
      </w:r>
      <w:r w:rsidR="005B0A14">
        <w:t>;</w:t>
      </w:r>
    </w:p>
    <w:p w14:paraId="362922B8" w14:textId="0C6FBF38" w:rsidR="00515353" w:rsidRPr="001B0F58" w:rsidRDefault="00CE5D4B" w:rsidP="00CD449F">
      <w:pPr>
        <w:pStyle w:val="NumberedList"/>
      </w:pPr>
      <w:r w:rsidRPr="001B0F58">
        <w:t xml:space="preserve">centrifuge </w:t>
      </w:r>
      <w:r w:rsidR="00515353" w:rsidRPr="001B0F58">
        <w:t xml:space="preserve">device with a capacity of 4 </w:t>
      </w:r>
      <w:r>
        <w:rPr>
          <w:rFonts w:cs="Arial"/>
        </w:rPr>
        <w:t>×</w:t>
      </w:r>
      <w:r w:rsidR="00515353" w:rsidRPr="001B0F58">
        <w:t xml:space="preserve"> 50 m</w:t>
      </w:r>
      <w:r w:rsidR="00782E2E">
        <w:t>L</w:t>
      </w:r>
      <w:r w:rsidR="00515353" w:rsidRPr="001B0F58">
        <w:t xml:space="preserve"> and a rotating speed of at least 4,000 rpm</w:t>
      </w:r>
      <w:r w:rsidR="005B0A14">
        <w:t>;</w:t>
      </w:r>
    </w:p>
    <w:p w14:paraId="4EE6241B" w14:textId="165D7334" w:rsidR="00854FA6" w:rsidRPr="001B0F58" w:rsidRDefault="00E91E61" w:rsidP="00CD449F">
      <w:pPr>
        <w:pStyle w:val="NumberedList"/>
      </w:pPr>
      <w:r w:rsidRPr="001B0F58">
        <w:t xml:space="preserve">magnetic </w:t>
      </w:r>
      <w:r w:rsidR="00854FA6" w:rsidRPr="001B0F58">
        <w:t xml:space="preserve">agitator with a mixing speed of at least </w:t>
      </w:r>
      <w:r w:rsidR="00304139" w:rsidRPr="001B0F58">
        <w:t>500 rpm</w:t>
      </w:r>
      <w:r w:rsidR="005B0A14">
        <w:t>;</w:t>
      </w:r>
    </w:p>
    <w:p w14:paraId="7DDAB902" w14:textId="03D01B06" w:rsidR="00854FA6" w:rsidRPr="001B0F58" w:rsidRDefault="00CF4827" w:rsidP="00CD449F">
      <w:pPr>
        <w:pStyle w:val="NumberedList"/>
      </w:pPr>
      <w:r w:rsidRPr="001B0F58">
        <w:t xml:space="preserve">magnetic </w:t>
      </w:r>
      <w:r w:rsidR="00854FA6" w:rsidRPr="001B0F58">
        <w:t>stirrer</w:t>
      </w:r>
      <w:r w:rsidR="00304139" w:rsidRPr="001B0F58">
        <w:t xml:space="preserve"> bar</w:t>
      </w:r>
      <w:r w:rsidR="005B0A14">
        <w:t>;</w:t>
      </w:r>
    </w:p>
    <w:p w14:paraId="2EA7B897" w14:textId="6D8E2E09" w:rsidR="00BB4B9A" w:rsidRPr="001B0F58" w:rsidRDefault="00963CD7" w:rsidP="00CD449F">
      <w:pPr>
        <w:pStyle w:val="NumberedList"/>
      </w:pPr>
      <w:r w:rsidRPr="001B0F58">
        <w:t>B</w:t>
      </w:r>
      <w:r w:rsidR="00FF71DA" w:rsidRPr="001B0F58">
        <w:rPr>
          <w:rFonts w:cs="Arial"/>
        </w:rPr>
        <w:t>ü</w:t>
      </w:r>
      <w:r w:rsidR="00FF71DA" w:rsidRPr="001B0F58">
        <w:t>c</w:t>
      </w:r>
      <w:r w:rsidRPr="001B0F58">
        <w:t xml:space="preserve">hner </w:t>
      </w:r>
      <w:r w:rsidR="001642B6" w:rsidRPr="001B0F58">
        <w:t>flask</w:t>
      </w:r>
      <w:r w:rsidR="00B34570" w:rsidRPr="001B0F58">
        <w:t>s</w:t>
      </w:r>
      <w:r w:rsidR="005E0A34" w:rsidRPr="001B0F58">
        <w:t xml:space="preserve">, </w:t>
      </w:r>
      <w:r w:rsidR="00BB4B9A" w:rsidRPr="001B0F58">
        <w:t>2</w:t>
      </w:r>
      <w:r w:rsidR="00AF7BC4" w:rsidRPr="001B0F58">
        <w:t xml:space="preserve"> </w:t>
      </w:r>
      <w:r w:rsidR="00782E2E" w:rsidRPr="001B0F58">
        <w:t xml:space="preserve">L </w:t>
      </w:r>
      <w:r w:rsidR="00BB4B9A" w:rsidRPr="001B0F58">
        <w:t>and 500 m</w:t>
      </w:r>
      <w:r w:rsidR="00782E2E">
        <w:t>L</w:t>
      </w:r>
      <w:r w:rsidR="005B0A14">
        <w:t>;</w:t>
      </w:r>
    </w:p>
    <w:p w14:paraId="577D1B65" w14:textId="2932776C" w:rsidR="00310C26" w:rsidRPr="001B0F58" w:rsidRDefault="00CF4827" w:rsidP="00CD449F">
      <w:pPr>
        <w:pStyle w:val="NumberedList"/>
      </w:pPr>
      <w:r w:rsidRPr="001B0F58">
        <w:t xml:space="preserve">ceramic </w:t>
      </w:r>
      <w:r w:rsidR="00963CD7" w:rsidRPr="001B0F58">
        <w:t>B</w:t>
      </w:r>
      <w:r w:rsidR="00FF71DA" w:rsidRPr="001B0F58">
        <w:rPr>
          <w:rFonts w:cs="Arial"/>
        </w:rPr>
        <w:t>ü</w:t>
      </w:r>
      <w:r w:rsidR="00FF71DA" w:rsidRPr="001B0F58">
        <w:t>c</w:t>
      </w:r>
      <w:r w:rsidR="00963CD7" w:rsidRPr="001B0F58">
        <w:t>hner funnel</w:t>
      </w:r>
      <w:r w:rsidR="00B34570" w:rsidRPr="001B0F58">
        <w:t xml:space="preserve">, 150 mm </w:t>
      </w:r>
      <w:r w:rsidR="00846D09" w:rsidRPr="001B0F58">
        <w:t>diameter</w:t>
      </w:r>
      <w:r w:rsidR="00B34570" w:rsidRPr="001B0F58">
        <w:t xml:space="preserve">, </w:t>
      </w:r>
      <w:r w:rsidR="00BB4B9A" w:rsidRPr="001B0F58">
        <w:t>with suitable</w:t>
      </w:r>
      <w:r w:rsidR="005E0A34" w:rsidRPr="001B0F58">
        <w:t xml:space="preserve"> silicon stopper</w:t>
      </w:r>
      <w:r w:rsidR="00E31018">
        <w:t>;</w:t>
      </w:r>
    </w:p>
    <w:p w14:paraId="6019B7BC" w14:textId="7E8B4BA6" w:rsidR="00BB46B5" w:rsidRPr="001B0F58" w:rsidRDefault="00CF4827" w:rsidP="00CD449F">
      <w:pPr>
        <w:pStyle w:val="NumberedList"/>
      </w:pPr>
      <w:r w:rsidRPr="001B0F58">
        <w:t xml:space="preserve">glass </w:t>
      </w:r>
      <w:r w:rsidR="005E0A34" w:rsidRPr="001B0F58">
        <w:t xml:space="preserve">filter </w:t>
      </w:r>
      <w:r w:rsidR="00FC4DE4" w:rsidRPr="001B0F58">
        <w:t>funnel</w:t>
      </w:r>
      <w:r w:rsidR="00B34570" w:rsidRPr="001B0F58">
        <w:t>, 250 m</w:t>
      </w:r>
      <w:r w:rsidR="00762E49">
        <w:t>L</w:t>
      </w:r>
      <w:r w:rsidR="00B34570" w:rsidRPr="001B0F58">
        <w:t>, with suitable glass</w:t>
      </w:r>
      <w:r w:rsidR="00FC4DE4" w:rsidRPr="001B0F58">
        <w:t xml:space="preserve"> funnel support base</w:t>
      </w:r>
      <w:r w:rsidR="00B8361C" w:rsidRPr="001B0F58">
        <w:t xml:space="preserve">, </w:t>
      </w:r>
      <w:r w:rsidR="00FC4DE4" w:rsidRPr="001B0F58">
        <w:t xml:space="preserve">stainless steel </w:t>
      </w:r>
      <w:r w:rsidR="00B8361C" w:rsidRPr="001B0F58">
        <w:t>filter support and clamp</w:t>
      </w:r>
      <w:r w:rsidR="00E31018">
        <w:t>;</w:t>
      </w:r>
    </w:p>
    <w:p w14:paraId="5450E9A9" w14:textId="43A26FC7" w:rsidR="00533E49" w:rsidRPr="001B0F58" w:rsidRDefault="000F00EE" w:rsidP="00CD449F">
      <w:pPr>
        <w:pStyle w:val="NumberedList"/>
      </w:pPr>
      <w:r w:rsidRPr="001B0F58">
        <w:t xml:space="preserve">vacuum </w:t>
      </w:r>
      <w:r w:rsidR="00533E49" w:rsidRPr="001B0F58">
        <w:t>pump</w:t>
      </w:r>
      <w:r w:rsidR="00E31018">
        <w:t>;</w:t>
      </w:r>
    </w:p>
    <w:p w14:paraId="40E72A10" w14:textId="4609DB61" w:rsidR="00720ABF" w:rsidRPr="001B0F58" w:rsidRDefault="00720ABF" w:rsidP="00CD449F">
      <w:pPr>
        <w:pStyle w:val="NumberedList"/>
      </w:pPr>
      <w:r w:rsidRPr="001B0F58">
        <w:t xml:space="preserve">Whatman paper filter grade </w:t>
      </w:r>
      <w:r w:rsidR="00245435" w:rsidRPr="001B0F58">
        <w:t>542</w:t>
      </w:r>
      <w:r w:rsidRPr="001B0F58">
        <w:t xml:space="preserve">, </w:t>
      </w:r>
      <w:r w:rsidR="00AD100C" w:rsidRPr="001B0F58">
        <w:t>125</w:t>
      </w:r>
      <w:r w:rsidR="00BA3F3D" w:rsidRPr="001B0F58">
        <w:t xml:space="preserve"> mm </w:t>
      </w:r>
      <w:r w:rsidR="00846D09" w:rsidRPr="001B0F58">
        <w:t>diameter</w:t>
      </w:r>
      <w:r w:rsidR="00245435" w:rsidRPr="001B0F58">
        <w:t>, or equivalent</w:t>
      </w:r>
      <w:r w:rsidR="00E31018">
        <w:t>;</w:t>
      </w:r>
    </w:p>
    <w:p w14:paraId="4012068E" w14:textId="0ADC3F3E" w:rsidR="00C1743B" w:rsidRPr="001B0F58" w:rsidRDefault="00C1743B" w:rsidP="00CD449F">
      <w:pPr>
        <w:pStyle w:val="NumberedList"/>
      </w:pPr>
      <w:r w:rsidRPr="001B0F58">
        <w:t>PVDF</w:t>
      </w:r>
      <w:r w:rsidR="00D97E8D" w:rsidRPr="001B0F58">
        <w:t xml:space="preserve"> </w:t>
      </w:r>
      <w:r w:rsidRPr="001B0F58">
        <w:t>fil</w:t>
      </w:r>
      <w:r w:rsidR="00D97E8D" w:rsidRPr="001B0F58">
        <w:t>t</w:t>
      </w:r>
      <w:r w:rsidRPr="001B0F58">
        <w:t xml:space="preserve">er, 0.45 </w:t>
      </w:r>
      <w:r w:rsidR="00BC7154" w:rsidRPr="001B0F58">
        <w:rPr>
          <w:rFonts w:cs="Arial"/>
        </w:rPr>
        <w:t>μ</w:t>
      </w:r>
      <w:r w:rsidRPr="001B0F58">
        <w:t>m or equivalent</w:t>
      </w:r>
      <w:r w:rsidR="00BA3F3D" w:rsidRPr="001B0F58">
        <w:t xml:space="preserve">, </w:t>
      </w:r>
      <w:r w:rsidR="00C04991" w:rsidRPr="001B0F58">
        <w:t>47</w:t>
      </w:r>
      <w:r w:rsidR="00BA3F3D" w:rsidRPr="001B0F58">
        <w:t xml:space="preserve"> mm </w:t>
      </w:r>
      <w:r w:rsidR="00846D09" w:rsidRPr="001B0F58">
        <w:t>diameter</w:t>
      </w:r>
      <w:r w:rsidR="00E31018">
        <w:t>;</w:t>
      </w:r>
    </w:p>
    <w:p w14:paraId="41CCA91B" w14:textId="342C28E8" w:rsidR="00D97E8D" w:rsidRPr="001B0F58" w:rsidRDefault="00D97E8D" w:rsidP="00CD449F">
      <w:pPr>
        <w:pStyle w:val="NumberedList"/>
      </w:pPr>
      <w:r w:rsidRPr="001B0F58">
        <w:t xml:space="preserve">PTFE filter, 0.45 </w:t>
      </w:r>
      <w:r w:rsidRPr="001B0F58">
        <w:rPr>
          <w:rFonts w:cs="Arial"/>
        </w:rPr>
        <w:t>μ</w:t>
      </w:r>
      <w:r w:rsidRPr="001B0F58">
        <w:t xml:space="preserve">m or equivalent, </w:t>
      </w:r>
      <w:r w:rsidR="00C04991" w:rsidRPr="001B0F58">
        <w:t>47</w:t>
      </w:r>
      <w:r w:rsidRPr="001B0F58">
        <w:t xml:space="preserve"> mm </w:t>
      </w:r>
      <w:r w:rsidR="00846D09" w:rsidRPr="001B0F58">
        <w:t>diameter</w:t>
      </w:r>
      <w:r w:rsidR="00E31018">
        <w:t>;</w:t>
      </w:r>
    </w:p>
    <w:p w14:paraId="0CF5361B" w14:textId="301D3770" w:rsidR="00BA3F3D" w:rsidRPr="001B0F58" w:rsidRDefault="00680BB4" w:rsidP="00CD449F">
      <w:pPr>
        <w:pStyle w:val="NumberedList"/>
      </w:pPr>
      <w:r w:rsidRPr="001B0F58">
        <w:lastRenderedPageBreak/>
        <w:t xml:space="preserve">glass </w:t>
      </w:r>
      <w:r w:rsidR="00BA3F3D" w:rsidRPr="001B0F58">
        <w:t xml:space="preserve">petri dish, </w:t>
      </w:r>
      <w:r w:rsidR="0015610A" w:rsidRPr="001B0F58">
        <w:t>150</w:t>
      </w:r>
      <w:r w:rsidR="00BA3F3D" w:rsidRPr="001B0F58">
        <w:t xml:space="preserve"> mm </w:t>
      </w:r>
      <w:r w:rsidR="00846D09" w:rsidRPr="001B0F58">
        <w:t>diameter</w:t>
      </w:r>
      <w:r w:rsidR="00E31018">
        <w:t>;</w:t>
      </w:r>
    </w:p>
    <w:p w14:paraId="6D201D5A" w14:textId="3686FCE8" w:rsidR="00BA3F3D" w:rsidRPr="001B0F58" w:rsidRDefault="00680BB4" w:rsidP="00CD449F">
      <w:pPr>
        <w:pStyle w:val="NumberedList"/>
      </w:pPr>
      <w:r w:rsidRPr="001B0F58">
        <w:t xml:space="preserve">aluminium </w:t>
      </w:r>
      <w:r w:rsidR="00BA3F3D" w:rsidRPr="001B0F58">
        <w:t>foil</w:t>
      </w:r>
      <w:r w:rsidR="00E31018">
        <w:t>;</w:t>
      </w:r>
    </w:p>
    <w:p w14:paraId="56DFC93B" w14:textId="60D0A58F" w:rsidR="00E85DD9" w:rsidRPr="001B0F58" w:rsidRDefault="00680BB4" w:rsidP="00CD449F">
      <w:pPr>
        <w:pStyle w:val="NumberedList"/>
      </w:pPr>
      <w:r w:rsidRPr="001B0F58">
        <w:t>spatula</w:t>
      </w:r>
      <w:r w:rsidR="00E85DD9" w:rsidRPr="001B0F58">
        <w:t>, stainless steel</w:t>
      </w:r>
      <w:r w:rsidR="00E31018">
        <w:t>;</w:t>
      </w:r>
    </w:p>
    <w:p w14:paraId="0D67E519" w14:textId="12A00EFC" w:rsidR="00567345" w:rsidRPr="001B0F58" w:rsidRDefault="0047426C" w:rsidP="00CD449F">
      <w:pPr>
        <w:pStyle w:val="NumberedList"/>
      </w:pPr>
      <w:r w:rsidRPr="001B0F58">
        <w:t xml:space="preserve">balance </w:t>
      </w:r>
      <w:r w:rsidR="008D7D91" w:rsidRPr="001B0F58">
        <w:t xml:space="preserve">capable of weighing to </w:t>
      </w:r>
      <w:r w:rsidRPr="006F13F1">
        <w:t>±</w:t>
      </w:r>
      <w:r w:rsidR="008D7D91" w:rsidRPr="001B0F58">
        <w:t xml:space="preserve"> 0.0001 g</w:t>
      </w:r>
      <w:r w:rsidR="00E31018">
        <w:t>;</w:t>
      </w:r>
    </w:p>
    <w:p w14:paraId="3C8692AD" w14:textId="2618E810" w:rsidR="00967096" w:rsidRPr="001B0F58" w:rsidRDefault="008D2C48" w:rsidP="00CD449F">
      <w:pPr>
        <w:pStyle w:val="NumberedList"/>
      </w:pPr>
      <w:r w:rsidRPr="001B0F58">
        <w:t xml:space="preserve">ultrasonic </w:t>
      </w:r>
      <w:r w:rsidR="00E85DD9" w:rsidRPr="001B0F58">
        <w:t>bath</w:t>
      </w:r>
      <w:r w:rsidR="00E31018">
        <w:t>;</w:t>
      </w:r>
    </w:p>
    <w:p w14:paraId="10351AC3" w14:textId="5A9B38F6" w:rsidR="002A3A42" w:rsidRPr="001B0F58" w:rsidRDefault="008D2C48" w:rsidP="00CD449F">
      <w:pPr>
        <w:pStyle w:val="NumberedList"/>
      </w:pPr>
      <w:r w:rsidRPr="001B0F58">
        <w:t>tweezers</w:t>
      </w:r>
      <w:r w:rsidR="00E31018">
        <w:t>;</w:t>
      </w:r>
    </w:p>
    <w:p w14:paraId="7C8DD777" w14:textId="04C3A55A" w:rsidR="00E85DD9" w:rsidRPr="001B0F58" w:rsidRDefault="00134B0A" w:rsidP="00CD449F">
      <w:pPr>
        <w:pStyle w:val="NumberedList"/>
      </w:pPr>
      <w:r w:rsidRPr="001B0F58">
        <w:t xml:space="preserve">glass </w:t>
      </w:r>
      <w:r w:rsidR="007C12B1" w:rsidRPr="001B0F58">
        <w:t>b</w:t>
      </w:r>
      <w:r w:rsidR="00E85DD9" w:rsidRPr="001B0F58">
        <w:t xml:space="preserve">eaker, </w:t>
      </w:r>
      <w:r w:rsidR="002A3A42" w:rsidRPr="001B0F58">
        <w:t>10</w:t>
      </w:r>
      <w:r w:rsidR="00E85DD9" w:rsidRPr="001B0F58">
        <w:t>0 m</w:t>
      </w:r>
      <w:r w:rsidR="00762E49">
        <w:t>L</w:t>
      </w:r>
      <w:r w:rsidR="00E31018">
        <w:t>;</w:t>
      </w:r>
    </w:p>
    <w:p w14:paraId="493FC2EE" w14:textId="4FED6E90" w:rsidR="00415641" w:rsidRPr="001B0F58" w:rsidRDefault="00134B0A" w:rsidP="00CD449F">
      <w:pPr>
        <w:pStyle w:val="NumberedList"/>
      </w:pPr>
      <w:r w:rsidRPr="001B0F58">
        <w:t xml:space="preserve">conical </w:t>
      </w:r>
      <w:r w:rsidR="00415641" w:rsidRPr="001B0F58">
        <w:t>flask, 250 m</w:t>
      </w:r>
      <w:r w:rsidR="00762E49">
        <w:t>L</w:t>
      </w:r>
      <w:r w:rsidR="00854FA6" w:rsidRPr="001B0F58">
        <w:t>, with suitable glass stopper</w:t>
      </w:r>
      <w:r w:rsidR="00E31018">
        <w:t>;</w:t>
      </w:r>
    </w:p>
    <w:p w14:paraId="0FF03C63" w14:textId="62FF5213" w:rsidR="007C12B1" w:rsidRPr="001B0F58" w:rsidRDefault="00134B0A" w:rsidP="00CD449F">
      <w:pPr>
        <w:pStyle w:val="NumberedList"/>
      </w:pPr>
      <w:r w:rsidRPr="001B0F58">
        <w:t xml:space="preserve">glass </w:t>
      </w:r>
      <w:r w:rsidR="007C12B1" w:rsidRPr="001B0F58">
        <w:t>centrifuge tubes with screw caps, 50 m</w:t>
      </w:r>
      <w:r w:rsidR="00762E49">
        <w:t>L</w:t>
      </w:r>
      <w:r w:rsidR="007C12B1" w:rsidRPr="001B0F58">
        <w:t xml:space="preserve"> or equivalent, to fit centrifuge</w:t>
      </w:r>
      <w:r w:rsidR="00E31018">
        <w:t>;</w:t>
      </w:r>
    </w:p>
    <w:p w14:paraId="4A54758D" w14:textId="4969F23C" w:rsidR="00415641" w:rsidRPr="001B0F58" w:rsidRDefault="00134B0A" w:rsidP="00CD449F">
      <w:pPr>
        <w:pStyle w:val="NumberedList"/>
      </w:pPr>
      <w:r w:rsidRPr="001B0F58">
        <w:t xml:space="preserve">disposable </w:t>
      </w:r>
      <w:r w:rsidR="00415641" w:rsidRPr="001B0F58">
        <w:t>Pasteur pipettes</w:t>
      </w:r>
      <w:r w:rsidR="00E31018">
        <w:t>;</w:t>
      </w:r>
    </w:p>
    <w:p w14:paraId="332E3E01" w14:textId="24E8F005" w:rsidR="00551DF7" w:rsidRPr="001B0F58" w:rsidRDefault="00CE772C" w:rsidP="00CD449F">
      <w:pPr>
        <w:pStyle w:val="NumberedList"/>
      </w:pPr>
      <w:r w:rsidRPr="001B0F58">
        <w:t xml:space="preserve">nitrogen </w:t>
      </w:r>
      <w:r w:rsidR="00551DF7" w:rsidRPr="001B0F58">
        <w:t>gas</w:t>
      </w:r>
      <w:r w:rsidR="00E31018">
        <w:t>;</w:t>
      </w:r>
    </w:p>
    <w:p w14:paraId="1A4C1592" w14:textId="2BA84293" w:rsidR="00E85DD9" w:rsidRPr="001B0F58" w:rsidRDefault="00591DFB" w:rsidP="00CD449F">
      <w:pPr>
        <w:pStyle w:val="NumberedList"/>
      </w:pPr>
      <w:r w:rsidRPr="001B0F58">
        <w:t>toluene</w:t>
      </w:r>
      <w:r w:rsidR="005E11F7" w:rsidRPr="001B0F58">
        <w:t xml:space="preserve">, </w:t>
      </w:r>
      <w:r w:rsidR="008260C0" w:rsidRPr="001B0F58">
        <w:t xml:space="preserve">CAS </w:t>
      </w:r>
      <w:r w:rsidR="00B602FA" w:rsidRPr="001B0F58">
        <w:t>108-88-3</w:t>
      </w:r>
      <w:r w:rsidR="008260C0" w:rsidRPr="001B0F58">
        <w:t xml:space="preserve">, </w:t>
      </w:r>
      <w:r w:rsidR="005E11F7" w:rsidRPr="001B0F58">
        <w:t>analytical grade</w:t>
      </w:r>
      <w:r w:rsidR="00E31018">
        <w:t>;</w:t>
      </w:r>
    </w:p>
    <w:p w14:paraId="74C5FC2C" w14:textId="33FB8FF7" w:rsidR="005E11F7" w:rsidRPr="001B0F58" w:rsidRDefault="00591DFB" w:rsidP="00CD449F">
      <w:pPr>
        <w:pStyle w:val="NumberedList"/>
      </w:pPr>
      <w:r w:rsidRPr="001B0F58">
        <w:t>dichloromethane</w:t>
      </w:r>
      <w:r w:rsidR="005E11F7" w:rsidRPr="001B0F58">
        <w:t xml:space="preserve">, </w:t>
      </w:r>
      <w:r w:rsidR="008260C0" w:rsidRPr="001B0F58">
        <w:t xml:space="preserve">CAS </w:t>
      </w:r>
      <w:r w:rsidR="00B602FA" w:rsidRPr="001B0F58">
        <w:t>75-09-2</w:t>
      </w:r>
      <w:r w:rsidR="008260C0" w:rsidRPr="001B0F58">
        <w:t xml:space="preserve">, </w:t>
      </w:r>
      <w:r w:rsidR="005E11F7" w:rsidRPr="001B0F58">
        <w:t>analytical grade</w:t>
      </w:r>
      <w:r w:rsidR="00E31018">
        <w:t>;</w:t>
      </w:r>
    </w:p>
    <w:p w14:paraId="11EFAE21" w14:textId="41E61FF6" w:rsidR="005E11F7" w:rsidRPr="001B0F58" w:rsidRDefault="00591DFB" w:rsidP="00CD449F">
      <w:pPr>
        <w:pStyle w:val="NumberedList"/>
      </w:pPr>
      <w:r w:rsidRPr="001B0F58">
        <w:t>chloroform</w:t>
      </w:r>
      <w:r w:rsidR="005E11F7" w:rsidRPr="001B0F58">
        <w:t xml:space="preserve">, </w:t>
      </w:r>
      <w:r w:rsidR="008260C0" w:rsidRPr="001B0F58">
        <w:t>CAS</w:t>
      </w:r>
      <w:r w:rsidR="0042096B" w:rsidRPr="001B0F58">
        <w:t xml:space="preserve"> 67-66-3</w:t>
      </w:r>
      <w:r w:rsidR="008260C0" w:rsidRPr="001B0F58">
        <w:t xml:space="preserve">, </w:t>
      </w:r>
      <w:r w:rsidR="005E11F7" w:rsidRPr="001B0F58">
        <w:t>analytical grade</w:t>
      </w:r>
      <w:r w:rsidR="00E31018">
        <w:t>;</w:t>
      </w:r>
    </w:p>
    <w:p w14:paraId="38B3B795" w14:textId="54A7F9AE" w:rsidR="005E11F7" w:rsidRPr="001B0F58" w:rsidRDefault="00591DFB" w:rsidP="00CD449F">
      <w:pPr>
        <w:pStyle w:val="NumberedList"/>
      </w:pPr>
      <w:r w:rsidRPr="001B0F58">
        <w:t>dimethylsul</w:t>
      </w:r>
      <w:r w:rsidR="00173894">
        <w:t>ph</w:t>
      </w:r>
      <w:r w:rsidRPr="001B0F58">
        <w:t>oxide</w:t>
      </w:r>
      <w:r w:rsidR="005E11F7" w:rsidRPr="001B0F58">
        <w:t xml:space="preserve">, </w:t>
      </w:r>
      <w:r w:rsidR="008260C0" w:rsidRPr="001B0F58">
        <w:t>CAS</w:t>
      </w:r>
      <w:r w:rsidR="0042096B" w:rsidRPr="001B0F58">
        <w:t xml:space="preserve"> 67-68-5</w:t>
      </w:r>
      <w:r w:rsidR="008260C0" w:rsidRPr="001B0F58">
        <w:t xml:space="preserve">, </w:t>
      </w:r>
      <w:r w:rsidR="005E11F7" w:rsidRPr="001B0F58">
        <w:t>analytical grade</w:t>
      </w:r>
      <w:r w:rsidR="00E31018">
        <w:t>; and</w:t>
      </w:r>
    </w:p>
    <w:p w14:paraId="4F31571E" w14:textId="11D54566" w:rsidR="00CC30AC" w:rsidRPr="001B0F58" w:rsidRDefault="00CF2710" w:rsidP="00CD449F">
      <w:pPr>
        <w:pStyle w:val="NumberedList"/>
        <w:spacing w:after="0"/>
      </w:pPr>
      <w:r w:rsidRPr="001B0F58">
        <w:t>n-heptane</w:t>
      </w:r>
      <w:r w:rsidR="00FB7978" w:rsidRPr="001B0F58">
        <w:t>, CAS</w:t>
      </w:r>
      <w:r w:rsidR="00900EF5" w:rsidRPr="001B0F58">
        <w:t xml:space="preserve"> 142-82-5</w:t>
      </w:r>
      <w:r w:rsidR="00FB7978" w:rsidRPr="001B0F58">
        <w:t>, analytical grade</w:t>
      </w:r>
      <w:r w:rsidR="00B915FF">
        <w:t>.</w:t>
      </w:r>
    </w:p>
    <w:p w14:paraId="16C357C3" w14:textId="60720540" w:rsidR="00BE1AF9" w:rsidRPr="001B0F58" w:rsidRDefault="002C2E80" w:rsidP="00BE1AF9">
      <w:pPr>
        <w:pStyle w:val="Heading1"/>
      </w:pPr>
      <w:bookmarkStart w:id="27" w:name="_Toc70497273"/>
      <w:bookmarkStart w:id="28" w:name="_Toc110957561"/>
      <w:bookmarkStart w:id="29" w:name="_Toc120567586"/>
      <w:bookmarkStart w:id="30" w:name="_Toc197015905"/>
      <w:r w:rsidRPr="001B0F58">
        <w:t>P</w:t>
      </w:r>
      <w:r w:rsidR="0024143F" w:rsidRPr="001B0F58">
        <w:t>rocedure</w:t>
      </w:r>
      <w:bookmarkEnd w:id="27"/>
      <w:bookmarkEnd w:id="28"/>
      <w:bookmarkEnd w:id="29"/>
      <w:bookmarkEnd w:id="30"/>
    </w:p>
    <w:p w14:paraId="5F0AA1B0" w14:textId="4793E3AC" w:rsidR="00D16F5F" w:rsidRPr="001B0F58" w:rsidRDefault="007B6F0C" w:rsidP="00CD449F">
      <w:pPr>
        <w:pStyle w:val="BodyText"/>
      </w:pPr>
      <w:r w:rsidRPr="001B0F58">
        <w:t xml:space="preserve">The following procedure shall be used to </w:t>
      </w:r>
      <w:r w:rsidR="006C22A3" w:rsidRPr="001B0F58">
        <w:t>evaluate</w:t>
      </w:r>
      <w:r w:rsidRPr="001B0F58">
        <w:t xml:space="preserve"> the asphalt mix of interest as well as a standard mix containing no plastic materials.</w:t>
      </w:r>
      <w:r w:rsidR="00FB49A3" w:rsidRPr="001B0F58">
        <w:t xml:space="preserve"> </w:t>
      </w:r>
      <w:r w:rsidR="00C933BF" w:rsidRPr="001B0F58">
        <w:t>A ‘</w:t>
      </w:r>
      <w:r w:rsidR="00FB49A3" w:rsidRPr="001B0F58">
        <w:t>blank</w:t>
      </w:r>
      <w:r w:rsidR="00C933BF" w:rsidRPr="001B0F58">
        <w:t>’ experiment</w:t>
      </w:r>
      <w:r w:rsidR="00FB49A3" w:rsidRPr="001B0F58">
        <w:t xml:space="preserve"> is </w:t>
      </w:r>
      <w:r w:rsidR="00C933BF" w:rsidRPr="001B0F58">
        <w:t xml:space="preserve">commonly </w:t>
      </w:r>
      <w:r w:rsidR="00FB49A3" w:rsidRPr="001B0F58">
        <w:t xml:space="preserve">used to </w:t>
      </w:r>
      <w:r w:rsidR="00C66BD2" w:rsidRPr="001B0F58">
        <w:t xml:space="preserve">account for </w:t>
      </w:r>
      <w:r w:rsidR="00FB49A3" w:rsidRPr="001B0F58">
        <w:t>a</w:t>
      </w:r>
      <w:r w:rsidR="005F09D3" w:rsidRPr="001B0F58">
        <w:t xml:space="preserve">ny </w:t>
      </w:r>
      <w:r w:rsidR="005A59AF" w:rsidRPr="001B0F58">
        <w:t xml:space="preserve">cross-contamination and </w:t>
      </w:r>
      <w:r w:rsidR="005F09D3" w:rsidRPr="001B0F58">
        <w:t xml:space="preserve">external </w:t>
      </w:r>
      <w:r w:rsidR="00CC4CEF" w:rsidRPr="001B0F58">
        <w:t>microplastics</w:t>
      </w:r>
      <w:r w:rsidR="003222F3" w:rsidRPr="001B0F58">
        <w:t xml:space="preserve"> (MPs)</w:t>
      </w:r>
      <w:r w:rsidR="00FB49A3" w:rsidRPr="001B0F58">
        <w:t xml:space="preserve"> contamination</w:t>
      </w:r>
      <w:r w:rsidR="005F09D3" w:rsidRPr="001B0F58">
        <w:t xml:space="preserve">. </w:t>
      </w:r>
      <w:r w:rsidR="00D16F5F" w:rsidRPr="001B0F58">
        <w:t xml:space="preserve">All tests shall be performed in </w:t>
      </w:r>
      <w:r w:rsidR="00DA5E45" w:rsidRPr="001B0F58">
        <w:t>quadruplicates</w:t>
      </w:r>
      <w:r w:rsidR="005A59AF" w:rsidRPr="001B0F58">
        <w:t xml:space="preserve"> to account fo</w:t>
      </w:r>
      <w:r w:rsidR="00DE0FE9" w:rsidRPr="001B0F58">
        <w:t>r small variations of surface texture and plastic dispersion in the asphalt mix.</w:t>
      </w:r>
    </w:p>
    <w:p w14:paraId="1FC930F4" w14:textId="01BEC5FA" w:rsidR="00EF4127" w:rsidRPr="00D648BA" w:rsidRDefault="00EF4127" w:rsidP="00EF4127">
      <w:pPr>
        <w:pStyle w:val="Heading2"/>
      </w:pPr>
      <w:bookmarkStart w:id="31" w:name="_Toc120567587"/>
      <w:bookmarkStart w:id="32" w:name="_Toc197015906"/>
      <w:r w:rsidRPr="00D648BA">
        <w:t xml:space="preserve">Sample </w:t>
      </w:r>
      <w:r w:rsidR="00AE41AB" w:rsidRPr="00D648BA">
        <w:t>Preparation</w:t>
      </w:r>
      <w:bookmarkEnd w:id="31"/>
      <w:bookmarkEnd w:id="32"/>
    </w:p>
    <w:p w14:paraId="2666599E" w14:textId="4A347395" w:rsidR="007419BE" w:rsidRPr="001B0F58" w:rsidRDefault="00EF4127" w:rsidP="00CD449F">
      <w:pPr>
        <w:pStyle w:val="BodyText"/>
      </w:pPr>
      <w:r w:rsidRPr="001B0F58">
        <w:t>Sample</w:t>
      </w:r>
      <w:r w:rsidR="0056429E" w:rsidRPr="001B0F58">
        <w:t xml:space="preserve"> preparation</w:t>
      </w:r>
      <w:r w:rsidRPr="001B0F58">
        <w:t xml:space="preserve"> shall be conducted</w:t>
      </w:r>
      <w:r w:rsidR="007419BE" w:rsidRPr="001B0F58">
        <w:t xml:space="preserve"> as follows</w:t>
      </w:r>
      <w:r w:rsidR="004354C2" w:rsidRPr="001B0F58">
        <w:t>:</w:t>
      </w:r>
      <w:r w:rsidR="007419BE" w:rsidRPr="001B0F58">
        <w:t xml:space="preserve"> </w:t>
      </w:r>
    </w:p>
    <w:p w14:paraId="79DD35B1" w14:textId="465801C6" w:rsidR="00FE4E54" w:rsidRPr="001B0F58" w:rsidRDefault="148157CD" w:rsidP="006F53F7">
      <w:pPr>
        <w:pStyle w:val="NumberedList"/>
        <w:numPr>
          <w:ilvl w:val="0"/>
          <w:numId w:val="35"/>
        </w:numPr>
      </w:pPr>
      <w:r w:rsidRPr="001B0F58">
        <w:t xml:space="preserve">Compact the asphalt mix using a gyratory compactor into a specimen of at least 70 mm in height and 150 mm in diameter, with an air voids content of 5.0 </w:t>
      </w:r>
      <w:r w:rsidRPr="003E6290">
        <w:rPr>
          <w:rFonts w:cs="Arial"/>
        </w:rPr>
        <w:t>±</w:t>
      </w:r>
      <w:r w:rsidRPr="001B0F58">
        <w:t xml:space="preserve"> 0.5%. </w:t>
      </w:r>
    </w:p>
    <w:p w14:paraId="1035F661" w14:textId="3122E770" w:rsidR="00FE4E54" w:rsidRPr="001B0F58" w:rsidRDefault="00B9398F" w:rsidP="00CD449F">
      <w:pPr>
        <w:pStyle w:val="NumberedList"/>
      </w:pPr>
      <w:r w:rsidRPr="001B0F58">
        <w:t>Using the circular saw, c</w:t>
      </w:r>
      <w:r w:rsidR="00C05C54" w:rsidRPr="001B0F58">
        <w:t xml:space="preserve">ut the top and bottom </w:t>
      </w:r>
      <w:r w:rsidR="00C933BF" w:rsidRPr="001B0F58">
        <w:t xml:space="preserve">sections </w:t>
      </w:r>
      <w:r w:rsidR="00C05C54" w:rsidRPr="001B0F58">
        <w:t xml:space="preserve">of the compacted asphalt specimen into </w:t>
      </w:r>
      <w:r w:rsidR="004E4A4F">
        <w:t>2</w:t>
      </w:r>
      <w:r w:rsidR="004E4A4F" w:rsidRPr="001B0F58">
        <w:t xml:space="preserve"> </w:t>
      </w:r>
      <w:r w:rsidR="00C05C54" w:rsidRPr="001B0F58">
        <w:t xml:space="preserve">slices of </w:t>
      </w:r>
      <w:r w:rsidR="00884CE2" w:rsidRPr="001B0F58">
        <w:t xml:space="preserve">19 </w:t>
      </w:r>
      <w:r w:rsidR="00884CE2" w:rsidRPr="001B0F58">
        <w:rPr>
          <w:rFonts w:cs="Arial"/>
        </w:rPr>
        <w:t xml:space="preserve">± 3 mm in thickness, with less than 0.2 mm difference between the </w:t>
      </w:r>
      <w:r w:rsidR="004E4A4F">
        <w:rPr>
          <w:rFonts w:cs="Arial"/>
        </w:rPr>
        <w:t>2</w:t>
      </w:r>
      <w:r w:rsidR="004E4A4F" w:rsidRPr="001B0F58">
        <w:rPr>
          <w:rFonts w:cs="Arial"/>
        </w:rPr>
        <w:t xml:space="preserve"> </w:t>
      </w:r>
      <w:r w:rsidR="00884CE2" w:rsidRPr="001B0F58">
        <w:rPr>
          <w:rFonts w:cs="Arial"/>
        </w:rPr>
        <w:t>specimens.</w:t>
      </w:r>
      <w:r w:rsidRPr="001B0F58">
        <w:rPr>
          <w:rFonts w:cs="Arial"/>
        </w:rPr>
        <w:t xml:space="preserve"> </w:t>
      </w:r>
      <w:r w:rsidR="00163B19" w:rsidRPr="001B0F58">
        <w:rPr>
          <w:rFonts w:cs="Arial"/>
        </w:rPr>
        <w:t xml:space="preserve">Check that the surface of the specimens is levelled using </w:t>
      </w:r>
      <w:r w:rsidR="003C7AD6" w:rsidRPr="001B0F58">
        <w:rPr>
          <w:rFonts w:cs="Arial"/>
        </w:rPr>
        <w:t>a</w:t>
      </w:r>
      <w:r w:rsidR="00163B19" w:rsidRPr="001B0F58">
        <w:rPr>
          <w:rFonts w:cs="Arial"/>
        </w:rPr>
        <w:t xml:space="preserve"> </w:t>
      </w:r>
      <w:r w:rsidR="00C933BF" w:rsidRPr="001B0F58">
        <w:rPr>
          <w:rFonts w:cs="Arial"/>
        </w:rPr>
        <w:t xml:space="preserve">spirit </w:t>
      </w:r>
      <w:r w:rsidR="00163B19" w:rsidRPr="001B0F58">
        <w:rPr>
          <w:rFonts w:cs="Arial"/>
        </w:rPr>
        <w:t xml:space="preserve">level. </w:t>
      </w:r>
      <w:r w:rsidR="000A69B6" w:rsidRPr="001B0F58">
        <w:rPr>
          <w:rFonts w:cs="Arial"/>
        </w:rPr>
        <w:t>If not, discard the specimen</w:t>
      </w:r>
      <w:r w:rsidR="00A40871" w:rsidRPr="001B0F58">
        <w:rPr>
          <w:rFonts w:cs="Arial"/>
        </w:rPr>
        <w:t xml:space="preserve"> and prepare a new one.</w:t>
      </w:r>
    </w:p>
    <w:p w14:paraId="558D1762" w14:textId="53595FF7" w:rsidR="00FE4E54" w:rsidRPr="001B0F58" w:rsidRDefault="002810E4" w:rsidP="00CD449F">
      <w:pPr>
        <w:pStyle w:val="NumberedList"/>
      </w:pPr>
      <w:r w:rsidRPr="001B0F58">
        <w:t xml:space="preserve">Repeat steps (a) and (b) to </w:t>
      </w:r>
      <w:r w:rsidR="001E3213" w:rsidRPr="001B0F58">
        <w:t xml:space="preserve">compact another </w:t>
      </w:r>
      <w:r w:rsidR="00231049" w:rsidRPr="001B0F58">
        <w:t xml:space="preserve">cylindrical specimen </w:t>
      </w:r>
      <w:r w:rsidR="001E3213" w:rsidRPr="001B0F58">
        <w:t xml:space="preserve">of the same asphalt mix and cut </w:t>
      </w:r>
      <w:r w:rsidR="004E4A4F">
        <w:t>2</w:t>
      </w:r>
      <w:r w:rsidR="004E4A4F" w:rsidRPr="001B0F58">
        <w:t xml:space="preserve"> </w:t>
      </w:r>
      <w:r w:rsidR="00545252" w:rsidRPr="001B0F58">
        <w:t xml:space="preserve">other test </w:t>
      </w:r>
      <w:r w:rsidR="002E2970" w:rsidRPr="001B0F58">
        <w:t>specimens</w:t>
      </w:r>
      <w:r w:rsidR="001E3213" w:rsidRPr="001B0F58">
        <w:t xml:space="preserve"> for a total of 4 s</w:t>
      </w:r>
      <w:r w:rsidR="002E2970" w:rsidRPr="001B0F58">
        <w:t>pecimens</w:t>
      </w:r>
      <w:r w:rsidR="001E3213" w:rsidRPr="001B0F58">
        <w:t xml:space="preserve"> to be tested.</w:t>
      </w:r>
    </w:p>
    <w:p w14:paraId="3B0EA8CB" w14:textId="0B44F569" w:rsidR="007D68F3" w:rsidRPr="001B0F58" w:rsidRDefault="007D68F3" w:rsidP="00CD449F">
      <w:pPr>
        <w:pStyle w:val="NumberedList"/>
      </w:pPr>
      <w:r w:rsidRPr="001B0F58">
        <w:t>Follow steps (a) to (c) to prepare 4 specimens of a standard asphalt mix containing no plastic material</w:t>
      </w:r>
      <w:r w:rsidR="00C933BF" w:rsidRPr="001B0F58">
        <w:t>.</w:t>
      </w:r>
    </w:p>
    <w:p w14:paraId="35E9D293" w14:textId="1697FCBD" w:rsidR="00523408" w:rsidRPr="001B0F58" w:rsidRDefault="000F2568" w:rsidP="00523408">
      <w:pPr>
        <w:pStyle w:val="Heading2"/>
      </w:pPr>
      <w:bookmarkStart w:id="33" w:name="_Toc120567588"/>
      <w:bookmarkStart w:id="34" w:name="_Toc70497275"/>
      <w:bookmarkStart w:id="35" w:name="_Toc197015907"/>
      <w:r w:rsidRPr="001B0F58">
        <w:t>Abrasion test</w:t>
      </w:r>
      <w:bookmarkEnd w:id="33"/>
      <w:bookmarkEnd w:id="35"/>
    </w:p>
    <w:p w14:paraId="4CFFF8C8" w14:textId="5EDD925A" w:rsidR="000F2568" w:rsidRPr="001B0F58" w:rsidRDefault="001516B6" w:rsidP="00CD449F">
      <w:pPr>
        <w:pStyle w:val="BodyText"/>
      </w:pPr>
      <w:r w:rsidRPr="001B0F58">
        <w:t xml:space="preserve">Sample testing shall be conducted </w:t>
      </w:r>
      <w:r w:rsidR="00754AD7" w:rsidRPr="001B0F58">
        <w:t>as follows</w:t>
      </w:r>
      <w:r w:rsidR="00147F95" w:rsidRPr="001B0F58">
        <w:t>, starting with the blank s</w:t>
      </w:r>
      <w:r w:rsidR="00545252" w:rsidRPr="001B0F58">
        <w:t>pecimens</w:t>
      </w:r>
      <w:r w:rsidR="00147F95" w:rsidRPr="001B0F58">
        <w:t xml:space="preserve"> (without plastic)</w:t>
      </w:r>
      <w:r w:rsidR="000E7EBE" w:rsidRPr="001B0F58">
        <w:t xml:space="preserve"> (adapted from </w:t>
      </w:r>
      <w:r w:rsidR="008712E0" w:rsidRPr="001B0F58">
        <w:t>AGPT-T272-18)</w:t>
      </w:r>
      <w:r w:rsidR="000F2568" w:rsidRPr="001B0F58">
        <w:t>:</w:t>
      </w:r>
    </w:p>
    <w:p w14:paraId="45C7147C" w14:textId="21DDC5E7" w:rsidR="000F2568" w:rsidRPr="001B0F58" w:rsidRDefault="000F2568" w:rsidP="006F53F7">
      <w:pPr>
        <w:pStyle w:val="NumberedList"/>
        <w:numPr>
          <w:ilvl w:val="0"/>
          <w:numId w:val="36"/>
        </w:numPr>
      </w:pPr>
      <w:r w:rsidRPr="001B0F58">
        <w:t xml:space="preserve">Place </w:t>
      </w:r>
      <w:r w:rsidR="00147F95" w:rsidRPr="001B0F58">
        <w:t>the blank</w:t>
      </w:r>
      <w:r w:rsidRPr="001B0F58">
        <w:t xml:space="preserve"> </w:t>
      </w:r>
      <w:r w:rsidR="00F148C7" w:rsidRPr="001B0F58">
        <w:t xml:space="preserve">asphalt </w:t>
      </w:r>
      <w:r w:rsidRPr="001B0F58">
        <w:t>specimen</w:t>
      </w:r>
      <w:r w:rsidR="00147F95" w:rsidRPr="001B0F58">
        <w:t xml:space="preserve"> </w:t>
      </w:r>
      <w:r w:rsidRPr="001B0F58">
        <w:t>in the pan</w:t>
      </w:r>
      <w:r w:rsidR="00E24A31" w:rsidRPr="001B0F58">
        <w:t xml:space="preserve">. </w:t>
      </w:r>
      <w:r w:rsidRPr="001B0F58">
        <w:t xml:space="preserve">Check that the </w:t>
      </w:r>
      <w:r w:rsidR="00545252" w:rsidRPr="001B0F58">
        <w:t xml:space="preserve">test </w:t>
      </w:r>
      <w:r w:rsidRPr="001B0F58">
        <w:t>s</w:t>
      </w:r>
      <w:r w:rsidR="00545252" w:rsidRPr="001B0F58">
        <w:t>pecimen</w:t>
      </w:r>
      <w:r w:rsidRPr="001B0F58">
        <w:t xml:space="preserve"> cannot move when placed in the </w:t>
      </w:r>
      <w:r w:rsidR="00F148C7" w:rsidRPr="001B0F58">
        <w:t>centre</w:t>
      </w:r>
      <w:r w:rsidR="008805EC" w:rsidRPr="001B0F58">
        <w:t xml:space="preserve"> of the pan.</w:t>
      </w:r>
    </w:p>
    <w:p w14:paraId="0169BE94" w14:textId="77777777" w:rsidR="000F2568" w:rsidRPr="001B0F58" w:rsidRDefault="000F2568" w:rsidP="00CD449F">
      <w:pPr>
        <w:pStyle w:val="NumberedList"/>
      </w:pPr>
      <w:r w:rsidRPr="001B0F58">
        <w:t>Place the pan in the Wet Track Abrasion machine located in a climatic chamber.</w:t>
      </w:r>
    </w:p>
    <w:p w14:paraId="50C0EBF6" w14:textId="41E5BF9B" w:rsidR="000F2568" w:rsidRPr="001B0F58" w:rsidRDefault="000F2568" w:rsidP="00CD449F">
      <w:pPr>
        <w:pStyle w:val="NumberedList"/>
      </w:pPr>
      <w:r w:rsidRPr="001B0F58">
        <w:lastRenderedPageBreak/>
        <w:t>Fill the pan with 500 to 600 m</w:t>
      </w:r>
      <w:r w:rsidR="00762E49">
        <w:t>L</w:t>
      </w:r>
      <w:r w:rsidRPr="001B0F58">
        <w:t xml:space="preserve"> of water. The specimen must be submerged in water by at least 2 mm of water.</w:t>
      </w:r>
    </w:p>
    <w:p w14:paraId="14291F0D" w14:textId="4474145F" w:rsidR="000F2568" w:rsidRPr="001B0F58" w:rsidRDefault="000F2568" w:rsidP="00CD449F">
      <w:pPr>
        <w:pStyle w:val="NumberedList"/>
      </w:pPr>
      <w:r w:rsidRPr="001B0F58">
        <w:t>Mount an abrasion head on the detachable rotating support using grade 8 bolts. Tighten the bolts with an appropriate tool.</w:t>
      </w:r>
      <w:r w:rsidR="00E618D7">
        <w:rPr>
          <w:rStyle w:val="FootnoteReference"/>
        </w:rPr>
        <w:footnoteReference w:id="1"/>
      </w:r>
    </w:p>
    <w:p w14:paraId="4EB7A252" w14:textId="010B8D12" w:rsidR="00756FA4" w:rsidRPr="001B0F58" w:rsidRDefault="000F2568" w:rsidP="00CD449F">
      <w:pPr>
        <w:pStyle w:val="NumberedList"/>
      </w:pPr>
      <w:r w:rsidRPr="001B0F58">
        <w:t xml:space="preserve">Place the rotating support back on the Wet Track Abrasion machine and </w:t>
      </w:r>
      <w:r w:rsidR="00545252" w:rsidRPr="001B0F58">
        <w:t>mount</w:t>
      </w:r>
      <w:r w:rsidR="00756FA4" w:rsidRPr="001B0F58">
        <w:t xml:space="preserve"> the lid. Check that the head can rotate freely without touching the edges of the lid.</w:t>
      </w:r>
    </w:p>
    <w:p w14:paraId="4AF3BC8C" w14:textId="6FC86973" w:rsidR="004D767C" w:rsidRPr="001B0F58" w:rsidRDefault="004D767C" w:rsidP="00CD449F">
      <w:pPr>
        <w:pStyle w:val="NumberedList"/>
      </w:pPr>
      <w:r w:rsidRPr="001B0F58">
        <w:t xml:space="preserve">Secure the pan </w:t>
      </w:r>
      <w:r w:rsidR="00A3060D" w:rsidRPr="001B0F58">
        <w:t>on the base of the Wet Track Abrasion machine with a</w:t>
      </w:r>
      <w:r w:rsidR="002119A3" w:rsidRPr="001B0F58">
        <w:t xml:space="preserve"> G</w:t>
      </w:r>
      <w:r w:rsidR="00A3060D" w:rsidRPr="001B0F58">
        <w:t xml:space="preserve"> clamp.</w:t>
      </w:r>
    </w:p>
    <w:p w14:paraId="7033B8CC" w14:textId="6321ACA5" w:rsidR="000F2568" w:rsidRPr="001B0F58" w:rsidRDefault="00756FA4" w:rsidP="00CD449F">
      <w:pPr>
        <w:pStyle w:val="NumberedList"/>
      </w:pPr>
      <w:r w:rsidRPr="001B0F58">
        <w:t>C</w:t>
      </w:r>
      <w:r w:rsidR="000F2568" w:rsidRPr="001B0F58">
        <w:t xml:space="preserve">ondition the </w:t>
      </w:r>
      <w:r w:rsidR="00F148C7" w:rsidRPr="001B0F58">
        <w:t xml:space="preserve">entire testing </w:t>
      </w:r>
      <w:r w:rsidR="000F2568" w:rsidRPr="001B0F58">
        <w:t>set-up for 1</w:t>
      </w:r>
      <w:r w:rsidR="00123579" w:rsidRPr="001B0F58">
        <w:t xml:space="preserve"> </w:t>
      </w:r>
      <w:r w:rsidR="000F2568" w:rsidRPr="001B0F58">
        <w:t>h at 25</w:t>
      </w:r>
      <w:r w:rsidR="000F2568" w:rsidRPr="001B0F58">
        <w:rPr>
          <w:rFonts w:cs="Arial"/>
        </w:rPr>
        <w:t>°</w:t>
      </w:r>
      <w:r w:rsidR="000F2568" w:rsidRPr="001B0F58">
        <w:t>C.</w:t>
      </w:r>
    </w:p>
    <w:p w14:paraId="33C17D4F" w14:textId="7E285F01" w:rsidR="00754AD7" w:rsidRPr="001B0F58" w:rsidRDefault="0059006D" w:rsidP="00CD449F">
      <w:pPr>
        <w:pStyle w:val="NumberedList"/>
      </w:pPr>
      <w:r w:rsidRPr="001B0F58">
        <w:t xml:space="preserve">Lift </w:t>
      </w:r>
      <w:r w:rsidR="00BE1846" w:rsidRPr="001B0F58">
        <w:t xml:space="preserve">and lock </w:t>
      </w:r>
      <w:r w:rsidRPr="001B0F58">
        <w:t>the pan using the lever of the Wet Track Abrasion machine</w:t>
      </w:r>
      <w:r w:rsidR="00F36F95" w:rsidRPr="001B0F58">
        <w:t>.</w:t>
      </w:r>
    </w:p>
    <w:p w14:paraId="76D99715" w14:textId="326CED65" w:rsidR="00A744A3" w:rsidRPr="001B0F58" w:rsidRDefault="00BE1846" w:rsidP="00CD449F">
      <w:pPr>
        <w:pStyle w:val="NumberedList"/>
      </w:pPr>
      <w:r w:rsidRPr="001B0F58">
        <w:t>S</w:t>
      </w:r>
      <w:r w:rsidR="00A35C84" w:rsidRPr="001B0F58">
        <w:t>et the rotating speed to the lowest level and start the test.</w:t>
      </w:r>
      <w:r w:rsidR="00627096" w:rsidRPr="001B0F58">
        <w:t xml:space="preserve"> The climatic chamber is kept a</w:t>
      </w:r>
      <w:r w:rsidR="00E8723F" w:rsidRPr="001B0F58">
        <w:t xml:space="preserve">t a constant </w:t>
      </w:r>
      <w:r w:rsidR="00627096" w:rsidRPr="001B0F58">
        <w:t xml:space="preserve">temperature </w:t>
      </w:r>
      <w:r w:rsidR="00123579" w:rsidRPr="001B0F58">
        <w:t>of</w:t>
      </w:r>
      <w:r w:rsidR="00627096" w:rsidRPr="001B0F58">
        <w:t xml:space="preserve"> 25</w:t>
      </w:r>
      <w:r w:rsidR="00627096" w:rsidRPr="001B0F58">
        <w:rPr>
          <w:rFonts w:cs="Arial"/>
        </w:rPr>
        <w:t>°</w:t>
      </w:r>
      <w:r w:rsidR="00627096" w:rsidRPr="001B0F58">
        <w:t>C.</w:t>
      </w:r>
    </w:p>
    <w:p w14:paraId="279F0F88" w14:textId="785B3A9B" w:rsidR="00A744A3" w:rsidRPr="001B0F58" w:rsidRDefault="00E8723F" w:rsidP="00CD449F">
      <w:pPr>
        <w:pStyle w:val="NumberedList"/>
      </w:pPr>
      <w:r w:rsidRPr="001B0F58">
        <w:t xml:space="preserve">After 20 min, stop the test, </w:t>
      </w:r>
      <w:r w:rsidR="00123579" w:rsidRPr="001B0F58">
        <w:t xml:space="preserve">slightly </w:t>
      </w:r>
      <w:r w:rsidR="00D828FD" w:rsidRPr="001B0F58">
        <w:t>untight</w:t>
      </w:r>
      <w:r w:rsidR="00301496">
        <w:t>en</w:t>
      </w:r>
      <w:r w:rsidRPr="001B0F58">
        <w:t xml:space="preserve"> the abrasion head</w:t>
      </w:r>
      <w:r w:rsidR="006D6E40" w:rsidRPr="001B0F58">
        <w:t xml:space="preserve">, </w:t>
      </w:r>
      <w:r w:rsidR="00D828FD" w:rsidRPr="001B0F58">
        <w:t>roll it by</w:t>
      </w:r>
      <w:r w:rsidRPr="001B0F58">
        <w:t xml:space="preserve"> </w:t>
      </w:r>
      <w:r w:rsidR="006D6E40" w:rsidRPr="001B0F58">
        <w:t>45</w:t>
      </w:r>
      <w:r w:rsidR="006D6E40" w:rsidRPr="001B0F58">
        <w:rPr>
          <w:rFonts w:cs="Arial"/>
        </w:rPr>
        <w:t>° and tighten it again</w:t>
      </w:r>
      <w:r w:rsidR="00D7157B" w:rsidRPr="001B0F58">
        <w:rPr>
          <w:rFonts w:cs="Arial"/>
        </w:rPr>
        <w:t>.</w:t>
      </w:r>
      <w:r w:rsidR="00E618D7">
        <w:rPr>
          <w:rStyle w:val="FootnoteReference"/>
          <w:rFonts w:cs="Arial"/>
        </w:rPr>
        <w:footnoteReference w:id="2"/>
      </w:r>
      <w:r w:rsidR="00D7157B" w:rsidRPr="001B0F58">
        <w:rPr>
          <w:rFonts w:cs="Arial"/>
        </w:rPr>
        <w:t xml:space="preserve"> </w:t>
      </w:r>
      <w:r w:rsidR="00D9075A" w:rsidRPr="001B0F58">
        <w:rPr>
          <w:rFonts w:cs="Arial"/>
        </w:rPr>
        <w:t xml:space="preserve">Place the </w:t>
      </w:r>
      <w:r w:rsidR="0086158E" w:rsidRPr="001B0F58">
        <w:rPr>
          <w:rFonts w:cs="Arial"/>
        </w:rPr>
        <w:t xml:space="preserve">rotating support back on the </w:t>
      </w:r>
      <w:r w:rsidR="00123579" w:rsidRPr="001B0F58">
        <w:t>specimen</w:t>
      </w:r>
      <w:r w:rsidR="0086158E" w:rsidRPr="001B0F58">
        <w:t>.</w:t>
      </w:r>
    </w:p>
    <w:p w14:paraId="3F96B003" w14:textId="69E99DBE" w:rsidR="00301D51" w:rsidRPr="001B0F58" w:rsidRDefault="0004294D" w:rsidP="00CD449F">
      <w:pPr>
        <w:pStyle w:val="NumberedList"/>
      </w:pPr>
      <w:r w:rsidRPr="001B0F58">
        <w:t xml:space="preserve">Repeat </w:t>
      </w:r>
      <w:r w:rsidR="00123579" w:rsidRPr="001B0F58">
        <w:t xml:space="preserve">steps </w:t>
      </w:r>
      <w:r w:rsidR="00CF061F" w:rsidRPr="001B0F58">
        <w:t>(i) and (j) twice. The final testing duration is 1</w:t>
      </w:r>
      <w:r w:rsidR="00123579" w:rsidRPr="001B0F58">
        <w:t xml:space="preserve"> </w:t>
      </w:r>
      <w:r w:rsidR="00CF061F" w:rsidRPr="001B0F58">
        <w:t>h</w:t>
      </w:r>
      <w:r w:rsidR="00147F95" w:rsidRPr="001B0F58">
        <w:t xml:space="preserve"> for each specimen.</w:t>
      </w:r>
    </w:p>
    <w:p w14:paraId="02BCE8FB" w14:textId="6CF45034" w:rsidR="00CF061F" w:rsidRPr="001B0F58" w:rsidRDefault="00123579" w:rsidP="00CD449F">
      <w:pPr>
        <w:pStyle w:val="NumberedList"/>
      </w:pPr>
      <w:r w:rsidRPr="001B0F58">
        <w:t>C</w:t>
      </w:r>
      <w:r w:rsidR="008C096E" w:rsidRPr="001B0F58">
        <w:t>arefully remove the asphalt specimen from the pan and rinse it with water to recover a</w:t>
      </w:r>
      <w:r w:rsidR="00E73CCA" w:rsidRPr="001B0F58">
        <w:t xml:space="preserve">ny </w:t>
      </w:r>
      <w:r w:rsidR="008C096E" w:rsidRPr="001B0F58">
        <w:t>residues stuck onto the specimen.</w:t>
      </w:r>
      <w:r w:rsidR="00E401DE" w:rsidRPr="001B0F58">
        <w:t xml:space="preserve"> Caution should be taken to ensure </w:t>
      </w:r>
      <w:r w:rsidR="0054734C">
        <w:t xml:space="preserve">that </w:t>
      </w:r>
      <w:r w:rsidR="00E401DE" w:rsidRPr="001B0F58">
        <w:t>no material is lost by rinsing the specimen within the pan.</w:t>
      </w:r>
    </w:p>
    <w:p w14:paraId="1BEE0F5E" w14:textId="62903179" w:rsidR="00E73CCA" w:rsidRPr="001B0F58" w:rsidRDefault="00E73CCA" w:rsidP="00CD449F">
      <w:pPr>
        <w:pStyle w:val="NumberedList"/>
      </w:pPr>
      <w:r w:rsidRPr="001B0F58">
        <w:t xml:space="preserve">Recover the </w:t>
      </w:r>
      <w:r w:rsidR="000A5178" w:rsidRPr="001B0F58">
        <w:t>‘</w:t>
      </w:r>
      <w:r w:rsidRPr="001B0F58">
        <w:t>residues</w:t>
      </w:r>
      <w:r w:rsidR="003F3159" w:rsidRPr="001B0F58">
        <w:t xml:space="preserve"> </w:t>
      </w:r>
      <w:r w:rsidRPr="001B0F58">
        <w:t>+</w:t>
      </w:r>
      <w:r w:rsidR="003F3159" w:rsidRPr="001B0F58">
        <w:t xml:space="preserve"> </w:t>
      </w:r>
      <w:r w:rsidRPr="001B0F58">
        <w:t>water</w:t>
      </w:r>
      <w:r w:rsidR="000A5178" w:rsidRPr="001B0F58">
        <w:t>’</w:t>
      </w:r>
      <w:r w:rsidRPr="001B0F58">
        <w:t xml:space="preserve"> contained in the pan into a glass bottle fitted with a glass funnel. Rinse the pan</w:t>
      </w:r>
      <w:r w:rsidR="003F3159" w:rsidRPr="001B0F58">
        <w:t xml:space="preserve">, lid and </w:t>
      </w:r>
      <w:r w:rsidR="00CA5343" w:rsidRPr="001B0F58">
        <w:t>abrasion</w:t>
      </w:r>
      <w:r w:rsidR="003F3159" w:rsidRPr="001B0F58">
        <w:t xml:space="preserve"> head with water to recover all residues.</w:t>
      </w:r>
      <w:r w:rsidR="00206C42">
        <w:rPr>
          <w:rStyle w:val="FootnoteReference"/>
        </w:rPr>
        <w:footnoteReference w:id="3"/>
      </w:r>
      <w:r w:rsidR="00ED326E" w:rsidRPr="001B0F58">
        <w:t xml:space="preserve"> In total, no more than </w:t>
      </w:r>
      <w:r w:rsidR="000A5178" w:rsidRPr="001B0F58">
        <w:t>1.5</w:t>
      </w:r>
      <w:r w:rsidR="00E401DE" w:rsidRPr="001B0F58">
        <w:t xml:space="preserve"> </w:t>
      </w:r>
      <w:r w:rsidR="00782E2E" w:rsidRPr="001B0F58">
        <w:t xml:space="preserve">L </w:t>
      </w:r>
      <w:r w:rsidR="00ED326E" w:rsidRPr="001B0F58">
        <w:t>of water should be used</w:t>
      </w:r>
      <w:r w:rsidR="000A5178" w:rsidRPr="001B0F58">
        <w:t xml:space="preserve"> for rinsing.</w:t>
      </w:r>
    </w:p>
    <w:p w14:paraId="54ED9E5F" w14:textId="522669BE" w:rsidR="00E26988" w:rsidRPr="001B0F58" w:rsidRDefault="00E26988" w:rsidP="00CD449F">
      <w:pPr>
        <w:pStyle w:val="NumberedList"/>
      </w:pPr>
      <w:r w:rsidRPr="001B0F58">
        <w:t xml:space="preserve">Dry the pan and lid as well as the </w:t>
      </w:r>
      <w:r w:rsidR="00CA5343" w:rsidRPr="001B0F58">
        <w:t>abrasion head, rotating support, bolts and clamp</w:t>
      </w:r>
      <w:r w:rsidR="000A2918" w:rsidRPr="001B0F58">
        <w:t xml:space="preserve"> after each test to prevent cross contamination and corrosion.</w:t>
      </w:r>
    </w:p>
    <w:p w14:paraId="26B37817" w14:textId="3E4640BC" w:rsidR="00147F95" w:rsidRPr="001B0F58" w:rsidRDefault="00147F95" w:rsidP="00CD449F">
      <w:pPr>
        <w:pStyle w:val="NumberedList"/>
      </w:pPr>
      <w:r w:rsidRPr="001B0F58">
        <w:t xml:space="preserve">Repeat </w:t>
      </w:r>
      <w:r w:rsidR="00A9634D" w:rsidRPr="001B0F58">
        <w:t xml:space="preserve">(a) to (n) </w:t>
      </w:r>
      <w:r w:rsidR="004E4A4F">
        <w:t>3</w:t>
      </w:r>
      <w:r w:rsidR="004E4A4F" w:rsidRPr="001B0F58">
        <w:t xml:space="preserve"> </w:t>
      </w:r>
      <w:r w:rsidR="00A9634D" w:rsidRPr="001B0F58">
        <w:t xml:space="preserve">times with </w:t>
      </w:r>
      <w:r w:rsidR="004E4A4F">
        <w:t>3</w:t>
      </w:r>
      <w:r w:rsidR="004E4A4F" w:rsidRPr="001B0F58">
        <w:t xml:space="preserve"> </w:t>
      </w:r>
      <w:r w:rsidR="00A9634D" w:rsidRPr="001B0F58">
        <w:t xml:space="preserve">other blank specimens, followed by </w:t>
      </w:r>
      <w:r w:rsidR="004E4A4F">
        <w:t>4</w:t>
      </w:r>
      <w:r w:rsidR="004E4A4F" w:rsidRPr="001B0F58">
        <w:t xml:space="preserve"> </w:t>
      </w:r>
      <w:r w:rsidRPr="001B0F58">
        <w:t>plastic-modified asphalt specimens.</w:t>
      </w:r>
    </w:p>
    <w:p w14:paraId="47CA6F8E" w14:textId="1515B75B" w:rsidR="00523408" w:rsidRPr="001B0F58" w:rsidRDefault="00BE3A80" w:rsidP="00523408">
      <w:pPr>
        <w:pStyle w:val="Heading2"/>
      </w:pPr>
      <w:bookmarkStart w:id="36" w:name="_Toc120567589"/>
      <w:bookmarkStart w:id="37" w:name="_Toc197015908"/>
      <w:r w:rsidRPr="001B0F58">
        <w:t>Microplastics Extraction</w:t>
      </w:r>
      <w:bookmarkEnd w:id="36"/>
      <w:bookmarkEnd w:id="37"/>
    </w:p>
    <w:p w14:paraId="38212714" w14:textId="1FDB54DD" w:rsidR="00B14A07" w:rsidRPr="001B0F58" w:rsidRDefault="00BE3A80" w:rsidP="00CD449F">
      <w:pPr>
        <w:pStyle w:val="BodyText"/>
      </w:pPr>
      <w:r w:rsidRPr="001B0F58">
        <w:t xml:space="preserve">Sample </w:t>
      </w:r>
      <w:r w:rsidR="00125316" w:rsidRPr="001B0F58">
        <w:t>extraction</w:t>
      </w:r>
      <w:r w:rsidRPr="001B0F58">
        <w:t xml:space="preserve"> shall be conducted </w:t>
      </w:r>
      <w:r w:rsidR="00A4247D" w:rsidRPr="001B0F58">
        <w:t xml:space="preserve">in </w:t>
      </w:r>
      <w:r w:rsidR="004E4A4F">
        <w:t>3</w:t>
      </w:r>
      <w:r w:rsidR="004E4A4F" w:rsidRPr="001B0F58">
        <w:t xml:space="preserve"> </w:t>
      </w:r>
      <w:r w:rsidR="00A4247D" w:rsidRPr="001B0F58">
        <w:t>di</w:t>
      </w:r>
      <w:r w:rsidR="00EB1548" w:rsidRPr="001B0F58">
        <w:t>f</w:t>
      </w:r>
      <w:r w:rsidR="00A4247D" w:rsidRPr="001B0F58">
        <w:t>ferent steps</w:t>
      </w:r>
      <w:r w:rsidR="000256ED">
        <w:t>,</w:t>
      </w:r>
      <w:r w:rsidR="00EB1548" w:rsidRPr="001B0F58">
        <w:t xml:space="preserve"> including the </w:t>
      </w:r>
      <w:r w:rsidR="00604987" w:rsidRPr="001B0F58">
        <w:t xml:space="preserve">collection of residues, the dissolution of bitumen and the </w:t>
      </w:r>
      <w:r w:rsidR="00875BF6" w:rsidRPr="001B0F58">
        <w:t xml:space="preserve">density </w:t>
      </w:r>
      <w:r w:rsidR="00604987" w:rsidRPr="001B0F58">
        <w:t>separation between microplastics and aggregates</w:t>
      </w:r>
      <w:r w:rsidR="00147F95" w:rsidRPr="001B0F58">
        <w:t>, starting with the blank sample (without plastic)</w:t>
      </w:r>
      <w:r w:rsidR="00604987" w:rsidRPr="001B0F58">
        <w:t>.</w:t>
      </w:r>
      <w:r w:rsidR="00C877B0" w:rsidRPr="001B0F58">
        <w:t xml:space="preserve"> Depending on the plastic used to modif</w:t>
      </w:r>
      <w:r w:rsidR="00545252" w:rsidRPr="001B0F58">
        <w:t>y</w:t>
      </w:r>
      <w:r w:rsidR="00C877B0" w:rsidRPr="001B0F58">
        <w:t xml:space="preserve"> asphalt, </w:t>
      </w:r>
      <w:r w:rsidR="00220EEB" w:rsidRPr="001B0F58">
        <w:t xml:space="preserve">different organic solvents shall be used. Details are provided in </w:t>
      </w:r>
      <w:r w:rsidR="00220EEB" w:rsidRPr="00CD449F">
        <w:t xml:space="preserve">Table </w:t>
      </w:r>
      <w:r w:rsidR="009E491D">
        <w:t>5.</w:t>
      </w:r>
      <w:r w:rsidR="00220EEB" w:rsidRPr="00CD449F">
        <w:t>1</w:t>
      </w:r>
      <w:r w:rsidR="00220EEB" w:rsidRPr="001B0F58">
        <w:t>.</w:t>
      </w:r>
      <w:r w:rsidR="001E7DA1">
        <w:t xml:space="preserve"> </w:t>
      </w:r>
      <w:r w:rsidR="00DA32E2">
        <w:t>If the plastic composition is unknown, ATM-458 section</w:t>
      </w:r>
      <w:r w:rsidR="00F37295">
        <w:t>s</w:t>
      </w:r>
      <w:r w:rsidR="00DA32E2">
        <w:t xml:space="preserve"> 4.1 and 4.2 shall be applied to determine the plastic types present in the recycled plastic material used in the asphalt specimen.</w:t>
      </w:r>
    </w:p>
    <w:p w14:paraId="5128C701" w14:textId="76A08A43" w:rsidR="003B5015" w:rsidRDefault="00220EEB" w:rsidP="00CD449F">
      <w:pPr>
        <w:pStyle w:val="TableCaption"/>
      </w:pPr>
      <w:r w:rsidRPr="00BE3273">
        <w:t xml:space="preserve">Table </w:t>
      </w:r>
      <w:r w:rsidR="009E491D">
        <w:t>5.</w:t>
      </w:r>
      <w:r w:rsidRPr="00BE3273">
        <w:t>1</w:t>
      </w:r>
      <w:r w:rsidR="009E491D">
        <w:t>:</w:t>
      </w:r>
      <w:r w:rsidR="009E491D">
        <w:tab/>
      </w:r>
      <w:r w:rsidRPr="00BE3273">
        <w:t xml:space="preserve">Organic solvents to be used for </w:t>
      </w:r>
      <w:r w:rsidR="00370449" w:rsidRPr="00BE3273">
        <w:t>microplastic</w:t>
      </w:r>
      <w:r w:rsidRPr="00BE3273">
        <w:t>s e</w:t>
      </w:r>
      <w:r w:rsidR="00757263" w:rsidRPr="00BE3273">
        <w:t>x</w:t>
      </w:r>
      <w:r w:rsidRPr="00BE3273">
        <w:t xml:space="preserve">traction of asphalt mixes containing </w:t>
      </w:r>
      <w:r w:rsidR="00E401DE" w:rsidRPr="00BE3273">
        <w:t xml:space="preserve">recycled </w:t>
      </w:r>
      <w:r w:rsidRPr="00BE3273">
        <w:t>plastic</w:t>
      </w:r>
      <w:r w:rsidR="0065443B" w:rsidRPr="00BE3273">
        <w:t>s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left w:w="113" w:type="dxa"/>
          <w:right w:w="113" w:type="dxa"/>
        </w:tblCellMar>
        <w:tblLook w:val="01E0" w:firstRow="1" w:lastRow="1" w:firstColumn="1" w:lastColumn="1" w:noHBand="0" w:noVBand="0"/>
      </w:tblPr>
      <w:tblGrid>
        <w:gridCol w:w="1555"/>
        <w:gridCol w:w="3260"/>
        <w:gridCol w:w="2407"/>
        <w:gridCol w:w="2407"/>
      </w:tblGrid>
      <w:tr w:rsidR="00BA3714" w:rsidRPr="00401294" w14:paraId="13DAE0C7" w14:textId="77777777" w:rsidTr="00BA3714">
        <w:trPr>
          <w:trHeight w:val="361"/>
        </w:trPr>
        <w:tc>
          <w:tcPr>
            <w:tcW w:w="807" w:type="pct"/>
            <w:shd w:val="clear" w:color="auto" w:fill="BFBFBF" w:themeFill="background1" w:themeFillShade="BF"/>
          </w:tcPr>
          <w:p w14:paraId="3A0CC1D3" w14:textId="291199DD" w:rsidR="00946F01" w:rsidRPr="00401294" w:rsidRDefault="00524C82" w:rsidP="00210A5B">
            <w:pPr>
              <w:pStyle w:val="TableHeading"/>
              <w:rPr>
                <w:rFonts w:eastAsia="Arial"/>
                <w:color w:val="auto"/>
                <w:sz w:val="18"/>
                <w:szCs w:val="18"/>
                <w:lang w:val="en-AU"/>
              </w:rPr>
            </w:pPr>
            <w:r>
              <w:rPr>
                <w:rFonts w:eastAsia="Arial"/>
                <w:color w:val="auto"/>
                <w:sz w:val="18"/>
                <w:szCs w:val="18"/>
                <w:lang w:val="en-AU"/>
              </w:rPr>
              <w:t>Plastic material</w:t>
            </w:r>
          </w:p>
        </w:tc>
        <w:tc>
          <w:tcPr>
            <w:tcW w:w="1693" w:type="pct"/>
            <w:shd w:val="clear" w:color="auto" w:fill="BFBFBF" w:themeFill="background1" w:themeFillShade="BF"/>
          </w:tcPr>
          <w:p w14:paraId="1674932C" w14:textId="023A4E81" w:rsidR="00946F01" w:rsidRPr="00401294" w:rsidRDefault="00524C82" w:rsidP="00210A5B">
            <w:pPr>
              <w:pStyle w:val="TableHeading"/>
              <w:rPr>
                <w:rFonts w:eastAsia="Arial"/>
                <w:color w:val="auto"/>
                <w:sz w:val="18"/>
                <w:szCs w:val="18"/>
                <w:lang w:val="en-AU"/>
              </w:rPr>
            </w:pPr>
            <w:r>
              <w:rPr>
                <w:rFonts w:eastAsia="Arial"/>
                <w:color w:val="auto"/>
                <w:sz w:val="18"/>
                <w:szCs w:val="18"/>
                <w:lang w:val="en-AU"/>
              </w:rPr>
              <w:t>Solvent for collection of residues and bitumen dissolution</w:t>
            </w:r>
          </w:p>
        </w:tc>
        <w:tc>
          <w:tcPr>
            <w:tcW w:w="1250" w:type="pct"/>
            <w:shd w:val="clear" w:color="auto" w:fill="BFBFBF" w:themeFill="background1" w:themeFillShade="BF"/>
          </w:tcPr>
          <w:p w14:paraId="113EB875" w14:textId="71271AB6" w:rsidR="00946F01" w:rsidRPr="00401294" w:rsidRDefault="00524C82" w:rsidP="00210A5B">
            <w:pPr>
              <w:pStyle w:val="TableHeading"/>
              <w:rPr>
                <w:rFonts w:eastAsia="Arial"/>
                <w:color w:val="auto"/>
                <w:sz w:val="18"/>
                <w:szCs w:val="18"/>
                <w:lang w:val="en-AU"/>
              </w:rPr>
            </w:pPr>
            <w:r>
              <w:rPr>
                <w:rFonts w:eastAsia="Arial"/>
                <w:color w:val="auto"/>
                <w:sz w:val="18"/>
                <w:szCs w:val="18"/>
                <w:lang w:val="en-AU"/>
              </w:rPr>
              <w:t>Solvent for density separation</w:t>
            </w:r>
          </w:p>
        </w:tc>
        <w:tc>
          <w:tcPr>
            <w:tcW w:w="1250" w:type="pct"/>
            <w:shd w:val="clear" w:color="auto" w:fill="BFBFBF" w:themeFill="background1" w:themeFillShade="BF"/>
          </w:tcPr>
          <w:p w14:paraId="2E372032" w14:textId="3C8CBA5D" w:rsidR="00946F01" w:rsidRPr="00401294" w:rsidRDefault="00E314E3" w:rsidP="00210A5B">
            <w:pPr>
              <w:pStyle w:val="TableHeading"/>
              <w:rPr>
                <w:rFonts w:eastAsia="Arial"/>
                <w:color w:val="auto"/>
                <w:sz w:val="18"/>
                <w:szCs w:val="18"/>
                <w:lang w:val="en-AU"/>
              </w:rPr>
            </w:pPr>
            <w:r>
              <w:rPr>
                <w:rFonts w:eastAsia="Arial"/>
                <w:color w:val="auto"/>
                <w:sz w:val="18"/>
                <w:szCs w:val="18"/>
                <w:lang w:val="en-AU"/>
              </w:rPr>
              <w:t>Membrane</w:t>
            </w:r>
            <w:r w:rsidR="00910140">
              <w:rPr>
                <w:rFonts w:eastAsia="Arial"/>
                <w:color w:val="auto"/>
                <w:sz w:val="18"/>
                <w:szCs w:val="18"/>
                <w:lang w:val="en-AU"/>
              </w:rPr>
              <w:t xml:space="preserve"> for filtration of microplastics</w:t>
            </w:r>
          </w:p>
        </w:tc>
      </w:tr>
      <w:tr w:rsidR="00BA3714" w:rsidRPr="00401294" w14:paraId="330D44EF" w14:textId="77777777" w:rsidTr="00BA3714">
        <w:trPr>
          <w:trHeight w:val="349"/>
        </w:trPr>
        <w:tc>
          <w:tcPr>
            <w:tcW w:w="807" w:type="pct"/>
            <w:shd w:val="clear" w:color="auto" w:fill="D9D9D9" w:themeFill="background1" w:themeFillShade="D9"/>
          </w:tcPr>
          <w:p w14:paraId="4EEDF820" w14:textId="1EEE2AF0" w:rsidR="00946F01" w:rsidRPr="00401294" w:rsidRDefault="00910140" w:rsidP="00210A5B">
            <w:pPr>
              <w:pStyle w:val="TableBodyText"/>
              <w:rPr>
                <w:rFonts w:eastAsia="Arial"/>
                <w:sz w:val="18"/>
                <w:szCs w:val="18"/>
                <w:lang w:val="en-AU"/>
              </w:rPr>
            </w:pPr>
            <w:r>
              <w:rPr>
                <w:rFonts w:eastAsia="Arial"/>
                <w:sz w:val="18"/>
                <w:szCs w:val="18"/>
                <w:lang w:val="en-AU"/>
              </w:rPr>
              <w:t>PE, PP</w:t>
            </w:r>
          </w:p>
        </w:tc>
        <w:tc>
          <w:tcPr>
            <w:tcW w:w="1693" w:type="pct"/>
            <w:shd w:val="clear" w:color="auto" w:fill="D9D9D9" w:themeFill="background1" w:themeFillShade="D9"/>
          </w:tcPr>
          <w:p w14:paraId="1A54C88E" w14:textId="40BE222C" w:rsidR="00946F01" w:rsidRPr="00401294" w:rsidRDefault="00967C55" w:rsidP="00210A5B">
            <w:pPr>
              <w:pStyle w:val="TableBodyText"/>
              <w:rPr>
                <w:rFonts w:eastAsia="Arial"/>
                <w:sz w:val="18"/>
                <w:szCs w:val="18"/>
                <w:lang w:val="en-AU"/>
              </w:rPr>
            </w:pPr>
            <w:r>
              <w:rPr>
                <w:rFonts w:eastAsia="Arial"/>
                <w:sz w:val="18"/>
                <w:szCs w:val="18"/>
                <w:lang w:val="en-AU"/>
              </w:rPr>
              <w:t>Toluene</w:t>
            </w:r>
          </w:p>
        </w:tc>
        <w:tc>
          <w:tcPr>
            <w:tcW w:w="1250" w:type="pct"/>
            <w:shd w:val="clear" w:color="auto" w:fill="D9D9D9" w:themeFill="background1" w:themeFillShade="D9"/>
          </w:tcPr>
          <w:p w14:paraId="419EBCC3" w14:textId="677DF7C7" w:rsidR="00946F01" w:rsidRPr="00967C55" w:rsidRDefault="00967C55" w:rsidP="00210A5B">
            <w:pPr>
              <w:pStyle w:val="TableBodyText"/>
              <w:rPr>
                <w:rFonts w:eastAsia="Arial"/>
                <w:sz w:val="18"/>
                <w:szCs w:val="18"/>
                <w:lang w:val="en-AU"/>
              </w:rPr>
            </w:pPr>
            <w:r w:rsidRPr="00CD449F">
              <w:rPr>
                <w:rFonts w:eastAsia="Arial"/>
                <w:sz w:val="18"/>
                <w:szCs w:val="18"/>
                <w:lang w:val="en-AU"/>
              </w:rPr>
              <w:t>Dichloromethane</w:t>
            </w:r>
          </w:p>
        </w:tc>
        <w:tc>
          <w:tcPr>
            <w:tcW w:w="1250" w:type="pct"/>
            <w:shd w:val="clear" w:color="auto" w:fill="D9D9D9" w:themeFill="background1" w:themeFillShade="D9"/>
          </w:tcPr>
          <w:p w14:paraId="01BC6221" w14:textId="1E500B71" w:rsidR="00946F01" w:rsidRPr="00401294" w:rsidRDefault="00967C55" w:rsidP="00210A5B">
            <w:pPr>
              <w:pStyle w:val="TableBodyText"/>
              <w:rPr>
                <w:rFonts w:eastAsia="Arial"/>
                <w:sz w:val="18"/>
                <w:szCs w:val="18"/>
                <w:lang w:val="en-AU"/>
              </w:rPr>
            </w:pPr>
            <w:r>
              <w:rPr>
                <w:rFonts w:eastAsia="Arial"/>
                <w:sz w:val="18"/>
                <w:szCs w:val="18"/>
                <w:lang w:val="en-AU"/>
              </w:rPr>
              <w:t>PVDF</w:t>
            </w:r>
          </w:p>
        </w:tc>
      </w:tr>
      <w:tr w:rsidR="00946F01" w:rsidRPr="00401294" w14:paraId="5C67E27D" w14:textId="77777777" w:rsidTr="00CD449F">
        <w:trPr>
          <w:trHeight w:val="349"/>
        </w:trPr>
        <w:tc>
          <w:tcPr>
            <w:tcW w:w="807" w:type="pct"/>
            <w:shd w:val="clear" w:color="auto" w:fill="D9D9D9" w:themeFill="background1" w:themeFillShade="D9"/>
          </w:tcPr>
          <w:p w14:paraId="0A05F5A4" w14:textId="3A06F1B5" w:rsidR="00946F01" w:rsidRPr="00401294" w:rsidRDefault="00967C55" w:rsidP="00210A5B">
            <w:pPr>
              <w:pStyle w:val="TableBodyText"/>
              <w:rPr>
                <w:rFonts w:eastAsia="Arial"/>
                <w:sz w:val="18"/>
                <w:szCs w:val="18"/>
                <w:lang w:val="en-AU"/>
              </w:rPr>
            </w:pPr>
            <w:r>
              <w:rPr>
                <w:rFonts w:eastAsia="Arial"/>
                <w:sz w:val="18"/>
                <w:szCs w:val="18"/>
                <w:lang w:val="en-AU"/>
              </w:rPr>
              <w:t>PET</w:t>
            </w:r>
          </w:p>
        </w:tc>
        <w:tc>
          <w:tcPr>
            <w:tcW w:w="1693" w:type="pct"/>
            <w:shd w:val="clear" w:color="auto" w:fill="D9D9D9" w:themeFill="background1" w:themeFillShade="D9"/>
          </w:tcPr>
          <w:p w14:paraId="21AD535F" w14:textId="503C796F" w:rsidR="00946F01" w:rsidRPr="00401294" w:rsidRDefault="00967C55" w:rsidP="00210A5B">
            <w:pPr>
              <w:pStyle w:val="TableBodyText"/>
              <w:rPr>
                <w:rFonts w:eastAsia="Arial"/>
                <w:sz w:val="18"/>
                <w:szCs w:val="18"/>
                <w:lang w:val="en-AU"/>
              </w:rPr>
            </w:pPr>
            <w:r>
              <w:rPr>
                <w:rFonts w:eastAsia="Arial"/>
                <w:sz w:val="18"/>
                <w:szCs w:val="18"/>
                <w:lang w:val="en-AU"/>
              </w:rPr>
              <w:t>Toluene</w:t>
            </w:r>
          </w:p>
        </w:tc>
        <w:tc>
          <w:tcPr>
            <w:tcW w:w="1250" w:type="pct"/>
            <w:shd w:val="clear" w:color="auto" w:fill="D9D9D9" w:themeFill="background1" w:themeFillShade="D9"/>
          </w:tcPr>
          <w:p w14:paraId="11641F3C" w14:textId="6389E5E2" w:rsidR="00946F01" w:rsidRPr="00CD449F" w:rsidRDefault="00967C55" w:rsidP="00210A5B">
            <w:pPr>
              <w:pStyle w:val="TableBodyText"/>
              <w:rPr>
                <w:rFonts w:eastAsia="Arial"/>
                <w:sz w:val="18"/>
                <w:szCs w:val="18"/>
                <w:lang w:val="en-AU"/>
              </w:rPr>
            </w:pPr>
            <w:r>
              <w:rPr>
                <w:rFonts w:eastAsia="Arial"/>
                <w:sz w:val="18"/>
                <w:szCs w:val="18"/>
                <w:lang w:val="en-AU"/>
              </w:rPr>
              <w:t>Chloroform</w:t>
            </w:r>
          </w:p>
        </w:tc>
        <w:tc>
          <w:tcPr>
            <w:tcW w:w="1250" w:type="pct"/>
            <w:shd w:val="clear" w:color="auto" w:fill="D9D9D9" w:themeFill="background1" w:themeFillShade="D9"/>
          </w:tcPr>
          <w:p w14:paraId="490EEB5B" w14:textId="693E3A41" w:rsidR="00946F01" w:rsidRPr="00401294" w:rsidRDefault="00967C55" w:rsidP="00210A5B">
            <w:pPr>
              <w:pStyle w:val="TableBodyText"/>
              <w:rPr>
                <w:rFonts w:eastAsia="Arial"/>
                <w:sz w:val="18"/>
                <w:szCs w:val="18"/>
                <w:lang w:val="en-AU"/>
              </w:rPr>
            </w:pPr>
            <w:r>
              <w:rPr>
                <w:rFonts w:eastAsia="Arial"/>
                <w:sz w:val="18"/>
                <w:szCs w:val="18"/>
                <w:lang w:val="en-AU"/>
              </w:rPr>
              <w:t>PVDF</w:t>
            </w:r>
          </w:p>
        </w:tc>
      </w:tr>
      <w:tr w:rsidR="00967C55" w:rsidRPr="00401294" w14:paraId="2437E2C0" w14:textId="77777777" w:rsidTr="00CD449F">
        <w:trPr>
          <w:trHeight w:val="349"/>
        </w:trPr>
        <w:tc>
          <w:tcPr>
            <w:tcW w:w="807" w:type="pct"/>
            <w:shd w:val="clear" w:color="auto" w:fill="D9D9D9" w:themeFill="background1" w:themeFillShade="D9"/>
          </w:tcPr>
          <w:p w14:paraId="6008E13E" w14:textId="4E4450C7" w:rsidR="00967C55" w:rsidRDefault="00967C55" w:rsidP="00210A5B">
            <w:pPr>
              <w:pStyle w:val="TableBodyText"/>
              <w:rPr>
                <w:rFonts w:eastAsia="Arial"/>
                <w:sz w:val="18"/>
                <w:szCs w:val="18"/>
                <w:lang w:val="en-AU"/>
              </w:rPr>
            </w:pPr>
            <w:r>
              <w:rPr>
                <w:rFonts w:eastAsia="Arial"/>
                <w:sz w:val="18"/>
                <w:szCs w:val="18"/>
                <w:lang w:val="en-AU"/>
              </w:rPr>
              <w:t>ABS</w:t>
            </w:r>
          </w:p>
        </w:tc>
        <w:tc>
          <w:tcPr>
            <w:tcW w:w="1693" w:type="pct"/>
            <w:shd w:val="clear" w:color="auto" w:fill="D9D9D9" w:themeFill="background1" w:themeFillShade="D9"/>
          </w:tcPr>
          <w:p w14:paraId="4FB5EA5A" w14:textId="6E2B5A37" w:rsidR="00967C55" w:rsidRDefault="00967C55" w:rsidP="00210A5B">
            <w:pPr>
              <w:pStyle w:val="TableBodyText"/>
              <w:rPr>
                <w:rFonts w:eastAsia="Arial"/>
                <w:sz w:val="18"/>
                <w:szCs w:val="18"/>
                <w:lang w:val="en-AU"/>
              </w:rPr>
            </w:pPr>
            <w:r>
              <w:rPr>
                <w:rFonts w:eastAsia="Arial"/>
                <w:sz w:val="18"/>
                <w:szCs w:val="18"/>
                <w:lang w:val="en-AU"/>
              </w:rPr>
              <w:t>N-heptane</w:t>
            </w:r>
          </w:p>
        </w:tc>
        <w:tc>
          <w:tcPr>
            <w:tcW w:w="1250" w:type="pct"/>
            <w:shd w:val="clear" w:color="auto" w:fill="D9D9D9" w:themeFill="background1" w:themeFillShade="D9"/>
          </w:tcPr>
          <w:p w14:paraId="10EC6EF1" w14:textId="1700546C" w:rsidR="00967C55" w:rsidRDefault="003E67C5" w:rsidP="00210A5B">
            <w:pPr>
              <w:pStyle w:val="TableBodyText"/>
              <w:rPr>
                <w:rFonts w:eastAsia="Arial"/>
                <w:sz w:val="18"/>
                <w:szCs w:val="18"/>
                <w:lang w:val="en-AU"/>
              </w:rPr>
            </w:pPr>
            <w:r>
              <w:rPr>
                <w:rFonts w:eastAsia="Arial"/>
                <w:sz w:val="18"/>
                <w:szCs w:val="18"/>
                <w:lang w:val="en-AU"/>
              </w:rPr>
              <w:t>Dimethylsul</w:t>
            </w:r>
            <w:r w:rsidR="00E00A0C">
              <w:rPr>
                <w:rFonts w:eastAsia="Arial"/>
                <w:sz w:val="18"/>
                <w:szCs w:val="18"/>
                <w:lang w:val="en-AU"/>
              </w:rPr>
              <w:t>ph</w:t>
            </w:r>
            <w:r>
              <w:rPr>
                <w:rFonts w:eastAsia="Arial"/>
                <w:sz w:val="18"/>
                <w:szCs w:val="18"/>
                <w:lang w:val="en-AU"/>
              </w:rPr>
              <w:t>oxide</w:t>
            </w:r>
          </w:p>
        </w:tc>
        <w:tc>
          <w:tcPr>
            <w:tcW w:w="1250" w:type="pct"/>
            <w:shd w:val="clear" w:color="auto" w:fill="D9D9D9" w:themeFill="background1" w:themeFillShade="D9"/>
          </w:tcPr>
          <w:p w14:paraId="5968CAC6" w14:textId="70D941F9" w:rsidR="00967C55" w:rsidRDefault="00610882" w:rsidP="00210A5B">
            <w:pPr>
              <w:pStyle w:val="TableBodyText"/>
              <w:rPr>
                <w:rFonts w:eastAsia="Arial"/>
                <w:sz w:val="18"/>
                <w:szCs w:val="18"/>
                <w:lang w:val="en-AU"/>
              </w:rPr>
            </w:pPr>
            <w:r>
              <w:rPr>
                <w:rFonts w:eastAsia="Arial"/>
                <w:sz w:val="18"/>
                <w:szCs w:val="18"/>
                <w:lang w:val="en-AU"/>
              </w:rPr>
              <w:t>PTFE</w:t>
            </w:r>
          </w:p>
        </w:tc>
      </w:tr>
      <w:tr w:rsidR="00860847" w:rsidRPr="00401294" w14:paraId="4F855415" w14:textId="77777777" w:rsidTr="00CD449F">
        <w:trPr>
          <w:trHeight w:val="349"/>
        </w:trPr>
        <w:tc>
          <w:tcPr>
            <w:tcW w:w="807" w:type="pct"/>
            <w:shd w:val="clear" w:color="auto" w:fill="D9D9D9" w:themeFill="background1" w:themeFillShade="D9"/>
          </w:tcPr>
          <w:p w14:paraId="5BCBE0CB" w14:textId="34A32B3F" w:rsidR="00860847" w:rsidRDefault="00860847" w:rsidP="00210A5B">
            <w:pPr>
              <w:pStyle w:val="TableBodyText"/>
              <w:rPr>
                <w:rFonts w:eastAsia="Arial"/>
                <w:sz w:val="18"/>
                <w:szCs w:val="18"/>
                <w:lang w:val="en-AU"/>
              </w:rPr>
            </w:pPr>
            <w:r>
              <w:rPr>
                <w:rFonts w:eastAsia="Arial"/>
                <w:sz w:val="18"/>
                <w:szCs w:val="18"/>
                <w:lang w:val="en-AU"/>
              </w:rPr>
              <w:t>Nylon</w:t>
            </w:r>
          </w:p>
        </w:tc>
        <w:tc>
          <w:tcPr>
            <w:tcW w:w="1693" w:type="pct"/>
            <w:shd w:val="clear" w:color="auto" w:fill="D9D9D9" w:themeFill="background1" w:themeFillShade="D9"/>
          </w:tcPr>
          <w:p w14:paraId="377BA450" w14:textId="4D3B5D5F" w:rsidR="00860847" w:rsidRDefault="00860847" w:rsidP="00210A5B">
            <w:pPr>
              <w:pStyle w:val="TableBodyText"/>
              <w:rPr>
                <w:rFonts w:eastAsia="Arial"/>
                <w:sz w:val="18"/>
                <w:szCs w:val="18"/>
                <w:lang w:val="en-AU"/>
              </w:rPr>
            </w:pPr>
            <w:r>
              <w:rPr>
                <w:rFonts w:eastAsia="Arial"/>
                <w:sz w:val="18"/>
                <w:szCs w:val="18"/>
                <w:lang w:val="en-AU"/>
              </w:rPr>
              <w:t>Toluene</w:t>
            </w:r>
          </w:p>
        </w:tc>
        <w:tc>
          <w:tcPr>
            <w:tcW w:w="1250" w:type="pct"/>
            <w:shd w:val="clear" w:color="auto" w:fill="D9D9D9" w:themeFill="background1" w:themeFillShade="D9"/>
          </w:tcPr>
          <w:p w14:paraId="1D5B5F5D" w14:textId="62E8D489" w:rsidR="00860847" w:rsidRDefault="007A4EE3" w:rsidP="00210A5B">
            <w:pPr>
              <w:pStyle w:val="TableBodyText"/>
              <w:rPr>
                <w:rFonts w:eastAsia="Arial"/>
                <w:sz w:val="18"/>
                <w:szCs w:val="18"/>
                <w:lang w:val="en-AU"/>
              </w:rPr>
            </w:pPr>
            <w:r>
              <w:rPr>
                <w:rFonts w:eastAsia="Arial"/>
                <w:sz w:val="18"/>
                <w:szCs w:val="18"/>
                <w:lang w:val="en-AU"/>
              </w:rPr>
              <w:t>Chloroform</w:t>
            </w:r>
          </w:p>
        </w:tc>
        <w:tc>
          <w:tcPr>
            <w:tcW w:w="1250" w:type="pct"/>
            <w:shd w:val="clear" w:color="auto" w:fill="D9D9D9" w:themeFill="background1" w:themeFillShade="D9"/>
          </w:tcPr>
          <w:p w14:paraId="55664581" w14:textId="1E7FB627" w:rsidR="00860847" w:rsidRDefault="007A4EE3" w:rsidP="00210A5B">
            <w:pPr>
              <w:pStyle w:val="TableBodyText"/>
              <w:rPr>
                <w:rFonts w:eastAsia="Arial"/>
                <w:sz w:val="18"/>
                <w:szCs w:val="18"/>
                <w:lang w:val="en-AU"/>
              </w:rPr>
            </w:pPr>
            <w:r>
              <w:rPr>
                <w:rFonts w:eastAsia="Arial"/>
                <w:sz w:val="18"/>
                <w:szCs w:val="18"/>
                <w:lang w:val="en-AU"/>
              </w:rPr>
              <w:t>PVDF</w:t>
            </w:r>
          </w:p>
        </w:tc>
      </w:tr>
    </w:tbl>
    <w:p w14:paraId="01106C20" w14:textId="63695011" w:rsidR="00604987" w:rsidRPr="00CD449F" w:rsidRDefault="00564B50" w:rsidP="00C13058">
      <w:pPr>
        <w:pStyle w:val="Heading3"/>
        <w:rPr>
          <w:i/>
        </w:rPr>
      </w:pPr>
      <w:r w:rsidRPr="00CD449F">
        <w:lastRenderedPageBreak/>
        <w:t>Collection of residues</w:t>
      </w:r>
    </w:p>
    <w:p w14:paraId="176E21AF" w14:textId="7FF2EBB0" w:rsidR="009411D9" w:rsidRPr="001B0F58" w:rsidRDefault="009F3AB9" w:rsidP="006F53F7">
      <w:pPr>
        <w:pStyle w:val="NumberedList"/>
        <w:numPr>
          <w:ilvl w:val="0"/>
          <w:numId w:val="37"/>
        </w:numPr>
      </w:pPr>
      <w:r w:rsidRPr="001B0F58">
        <w:t xml:space="preserve">Connect the vacuum pump to the </w:t>
      </w:r>
      <w:r w:rsidR="005047D6" w:rsidRPr="001B0F58">
        <w:t>2</w:t>
      </w:r>
      <w:r w:rsidR="00AE613E" w:rsidRPr="001B0F58">
        <w:t xml:space="preserve"> </w:t>
      </w:r>
      <w:r w:rsidR="00782E2E" w:rsidRPr="001B0F58">
        <w:t xml:space="preserve">L </w:t>
      </w:r>
      <w:r w:rsidRPr="001B0F58">
        <w:t>B</w:t>
      </w:r>
      <w:r w:rsidRPr="00604E18">
        <w:rPr>
          <w:rFonts w:cs="Arial"/>
        </w:rPr>
        <w:t>ü</w:t>
      </w:r>
      <w:r w:rsidRPr="001B0F58">
        <w:t xml:space="preserve">chner flask fitted with a </w:t>
      </w:r>
      <w:r w:rsidR="005047D6" w:rsidRPr="001B0F58">
        <w:t>ceramic 150 m</w:t>
      </w:r>
      <w:r w:rsidR="006F65D1" w:rsidRPr="001B0F58">
        <w:t xml:space="preserve">m </w:t>
      </w:r>
      <w:r w:rsidR="00846D09" w:rsidRPr="001B0F58">
        <w:t>diameter</w:t>
      </w:r>
      <w:r w:rsidR="005047D6" w:rsidRPr="001B0F58">
        <w:t xml:space="preserve"> </w:t>
      </w:r>
      <w:r w:rsidR="00EF02CA" w:rsidRPr="001B0F58">
        <w:t>B</w:t>
      </w:r>
      <w:r w:rsidR="00EF02CA" w:rsidRPr="00604E18">
        <w:rPr>
          <w:rFonts w:cs="Arial"/>
        </w:rPr>
        <w:t>ü</w:t>
      </w:r>
      <w:r w:rsidR="00EF02CA" w:rsidRPr="001B0F58">
        <w:t xml:space="preserve">chner filter funnel. Place a Whatman paper filter grade </w:t>
      </w:r>
      <w:r w:rsidR="008602CD" w:rsidRPr="001B0F58">
        <w:t>542 in the funnel and wet it with water.</w:t>
      </w:r>
      <w:r w:rsidR="00EF02CA" w:rsidRPr="001B0F58">
        <w:t xml:space="preserve"> </w:t>
      </w:r>
    </w:p>
    <w:p w14:paraId="11BA2BF5" w14:textId="5143B0D4" w:rsidR="009411D9" w:rsidRPr="001B0F58" w:rsidRDefault="00883156" w:rsidP="00CD449F">
      <w:pPr>
        <w:pStyle w:val="NumberedList"/>
      </w:pPr>
      <w:r w:rsidRPr="001B0F58">
        <w:t xml:space="preserve">Turn the vacuum pump on and pour </w:t>
      </w:r>
      <w:r w:rsidR="00ED326E" w:rsidRPr="001B0F58">
        <w:t xml:space="preserve">a small volume of </w:t>
      </w:r>
      <w:r w:rsidRPr="001B0F58">
        <w:t xml:space="preserve">the </w:t>
      </w:r>
      <w:r w:rsidR="000A5178" w:rsidRPr="001B0F58">
        <w:t>‘</w:t>
      </w:r>
      <w:r w:rsidRPr="001B0F58">
        <w:t>residues + water</w:t>
      </w:r>
      <w:r w:rsidR="000A5178" w:rsidRPr="001B0F58">
        <w:t>’</w:t>
      </w:r>
      <w:r w:rsidRPr="001B0F58">
        <w:t xml:space="preserve"> collected after the abrasion test </w:t>
      </w:r>
      <w:r w:rsidR="00147F95" w:rsidRPr="001B0F58">
        <w:t xml:space="preserve">of the blank specimen </w:t>
      </w:r>
      <w:r w:rsidRPr="001B0F58">
        <w:t>in</w:t>
      </w:r>
      <w:r w:rsidR="00556830">
        <w:t>to</w:t>
      </w:r>
      <w:r w:rsidRPr="001B0F58">
        <w:t xml:space="preserve"> the funnel</w:t>
      </w:r>
      <w:r w:rsidR="00ED326E" w:rsidRPr="001B0F58">
        <w:t xml:space="preserve">. Continue </w:t>
      </w:r>
      <w:r w:rsidR="000A5178" w:rsidRPr="001B0F58">
        <w:t xml:space="preserve">until all the ‘residues + water’ </w:t>
      </w:r>
      <w:r w:rsidR="00AE613E" w:rsidRPr="001B0F58">
        <w:t>have been</w:t>
      </w:r>
      <w:r w:rsidR="0057607E" w:rsidRPr="001B0F58">
        <w:t xml:space="preserve"> filtered.</w:t>
      </w:r>
    </w:p>
    <w:p w14:paraId="63EE7024" w14:textId="02A00C2C" w:rsidR="006F65D1" w:rsidRPr="001B0F58" w:rsidRDefault="006F65D1" w:rsidP="00CD449F">
      <w:pPr>
        <w:pStyle w:val="NumberedList"/>
      </w:pPr>
      <w:r w:rsidRPr="001B0F58">
        <w:t xml:space="preserve">Replace the 150 mm </w:t>
      </w:r>
      <w:r w:rsidR="00846D09" w:rsidRPr="001B0F58">
        <w:t>diameter</w:t>
      </w:r>
      <w:r w:rsidRPr="001B0F58">
        <w:t xml:space="preserve"> B</w:t>
      </w:r>
      <w:r w:rsidRPr="001B0F58">
        <w:rPr>
          <w:rFonts w:cs="Arial"/>
        </w:rPr>
        <w:t>ü</w:t>
      </w:r>
      <w:r w:rsidRPr="001B0F58">
        <w:t xml:space="preserve">chner filter funnel </w:t>
      </w:r>
      <w:r w:rsidR="00355BC0">
        <w:t>with</w:t>
      </w:r>
      <w:r w:rsidR="00355BC0" w:rsidRPr="001B0F58">
        <w:t xml:space="preserve"> </w:t>
      </w:r>
      <w:r w:rsidRPr="001B0F58">
        <w:t>a 250 m</w:t>
      </w:r>
      <w:r w:rsidR="00762E49">
        <w:t>L</w:t>
      </w:r>
      <w:r w:rsidRPr="001B0F58">
        <w:t xml:space="preserve"> glass filter funnel and </w:t>
      </w:r>
      <w:r w:rsidR="00B208FE" w:rsidRPr="001B0F58">
        <w:t>its support base</w:t>
      </w:r>
      <w:r w:rsidR="008324CB" w:rsidRPr="001B0F58">
        <w:t xml:space="preserve"> equipped with </w:t>
      </w:r>
      <w:r w:rsidR="00C10765" w:rsidRPr="001B0F58">
        <w:t xml:space="preserve">a </w:t>
      </w:r>
      <w:r w:rsidR="008324CB" w:rsidRPr="001B0F58">
        <w:t>metal filter support.</w:t>
      </w:r>
      <w:r w:rsidR="00B208FE" w:rsidRPr="001B0F58">
        <w:t xml:space="preserve"> Place </w:t>
      </w:r>
      <w:r w:rsidR="008324CB" w:rsidRPr="001B0F58">
        <w:t xml:space="preserve">the </w:t>
      </w:r>
      <w:r w:rsidR="00B208FE" w:rsidRPr="001B0F58">
        <w:t xml:space="preserve">0.45 </w:t>
      </w:r>
      <w:r w:rsidR="00C10765" w:rsidRPr="001B0F58">
        <w:rPr>
          <w:rFonts w:cs="Arial"/>
        </w:rPr>
        <w:t>μ</w:t>
      </w:r>
      <w:r w:rsidR="00B208FE" w:rsidRPr="001B0F58">
        <w:t xml:space="preserve">m PVDF </w:t>
      </w:r>
      <w:r w:rsidR="00A44931" w:rsidRPr="001B0F58">
        <w:t>membrane</w:t>
      </w:r>
      <w:r w:rsidR="00B208FE" w:rsidRPr="001B0F58">
        <w:t xml:space="preserve"> </w:t>
      </w:r>
      <w:r w:rsidR="008324CB" w:rsidRPr="001B0F58">
        <w:t xml:space="preserve">on the </w:t>
      </w:r>
      <w:r w:rsidR="00A44931" w:rsidRPr="001B0F58">
        <w:t xml:space="preserve">filter </w:t>
      </w:r>
      <w:r w:rsidR="008324CB" w:rsidRPr="001B0F58">
        <w:t xml:space="preserve">support, </w:t>
      </w:r>
      <w:r w:rsidR="00545252" w:rsidRPr="001B0F58">
        <w:t>mount</w:t>
      </w:r>
      <w:r w:rsidR="002156BC" w:rsidRPr="001B0F58">
        <w:t xml:space="preserve"> the glass filter funnel on top of the </w:t>
      </w:r>
      <w:r w:rsidR="00A44931" w:rsidRPr="001B0F58">
        <w:t>membrane</w:t>
      </w:r>
      <w:r w:rsidR="002156BC" w:rsidRPr="001B0F58">
        <w:t xml:space="preserve"> an</w:t>
      </w:r>
      <w:r w:rsidR="00A44931" w:rsidRPr="001B0F58">
        <w:t>d</w:t>
      </w:r>
      <w:r w:rsidR="002156BC" w:rsidRPr="001B0F58">
        <w:t xml:space="preserve"> secure it with the clamp. Wet the </w:t>
      </w:r>
      <w:r w:rsidR="00A44931" w:rsidRPr="001B0F58">
        <w:t xml:space="preserve">PVDF membrane </w:t>
      </w:r>
      <w:r w:rsidR="002156BC" w:rsidRPr="001B0F58">
        <w:t>with water and turn the vacuum pump on.</w:t>
      </w:r>
    </w:p>
    <w:p w14:paraId="2E3520DC" w14:textId="6E069BC8" w:rsidR="009411D9" w:rsidRPr="001B0F58" w:rsidRDefault="00E20971" w:rsidP="00CD449F">
      <w:pPr>
        <w:pStyle w:val="NumberedList"/>
      </w:pPr>
      <w:r w:rsidRPr="001B0F58">
        <w:t xml:space="preserve">Recover the ‘residues + water’ from the </w:t>
      </w:r>
      <w:r w:rsidR="00C10765" w:rsidRPr="001B0F58">
        <w:t>2</w:t>
      </w:r>
      <w:r w:rsidR="00AE613E" w:rsidRPr="001B0F58">
        <w:t xml:space="preserve"> </w:t>
      </w:r>
      <w:r w:rsidR="00782E2E" w:rsidRPr="001B0F58">
        <w:t xml:space="preserve">L </w:t>
      </w:r>
      <w:r w:rsidRPr="001B0F58">
        <w:t xml:space="preserve">flask and filter it </w:t>
      </w:r>
      <w:r w:rsidR="002156BC" w:rsidRPr="001B0F58">
        <w:t>through</w:t>
      </w:r>
      <w:r w:rsidRPr="001B0F58">
        <w:t xml:space="preserve"> </w:t>
      </w:r>
      <w:r w:rsidR="002156BC" w:rsidRPr="001B0F58">
        <w:t>the</w:t>
      </w:r>
      <w:r w:rsidRPr="001B0F58">
        <w:t xml:space="preserve"> </w:t>
      </w:r>
      <w:r w:rsidR="007F62C2" w:rsidRPr="001B0F58">
        <w:t xml:space="preserve">0.45 </w:t>
      </w:r>
      <w:r w:rsidR="00C10765" w:rsidRPr="001B0F58">
        <w:rPr>
          <w:rFonts w:cs="Arial"/>
        </w:rPr>
        <w:t>μ</w:t>
      </w:r>
      <w:r w:rsidR="007F62C2" w:rsidRPr="001B0F58">
        <w:t xml:space="preserve">m </w:t>
      </w:r>
      <w:r w:rsidRPr="001B0F58">
        <w:t>PVDF filter</w:t>
      </w:r>
      <w:r w:rsidR="002156BC" w:rsidRPr="001B0F58">
        <w:t>.</w:t>
      </w:r>
      <w:r w:rsidR="005047D6" w:rsidRPr="001B0F58">
        <w:t xml:space="preserve"> </w:t>
      </w:r>
    </w:p>
    <w:p w14:paraId="016BCB6A" w14:textId="0AEDBC78" w:rsidR="009411D9" w:rsidRPr="001B0F58" w:rsidRDefault="002B3BBB" w:rsidP="00CD449F">
      <w:pPr>
        <w:pStyle w:val="NumberedList"/>
      </w:pPr>
      <w:r w:rsidRPr="001B0F58">
        <w:t xml:space="preserve">Keep the </w:t>
      </w:r>
      <w:r w:rsidR="004E4A4F">
        <w:t>2</w:t>
      </w:r>
      <w:r w:rsidR="004E4A4F" w:rsidRPr="001B0F58">
        <w:t xml:space="preserve"> </w:t>
      </w:r>
      <w:r w:rsidRPr="001B0F58">
        <w:t>filters in a glass petri dish and leave them to dry overnight.</w:t>
      </w:r>
    </w:p>
    <w:p w14:paraId="700DA0EC" w14:textId="19D02661" w:rsidR="00EC63D6" w:rsidRPr="001B0F58" w:rsidRDefault="00EC63D6" w:rsidP="00CD449F">
      <w:pPr>
        <w:pStyle w:val="NumberedList"/>
      </w:pPr>
      <w:r w:rsidRPr="001B0F58">
        <w:t>Scrape the dry residues out of the filters using a spatula.</w:t>
      </w:r>
      <w:r w:rsidR="00AF0AFB" w:rsidRPr="001B0F58">
        <w:t xml:space="preserve"> Collect the residues into a 250 m</w:t>
      </w:r>
      <w:r w:rsidR="00762E49">
        <w:t>L</w:t>
      </w:r>
      <w:r w:rsidR="00AF0AFB" w:rsidRPr="001B0F58">
        <w:t xml:space="preserve"> conical flask.</w:t>
      </w:r>
    </w:p>
    <w:p w14:paraId="3286A00D" w14:textId="23C1F23C" w:rsidR="00570A40" w:rsidRPr="001B0F58" w:rsidRDefault="000D5DAA" w:rsidP="00CD449F">
      <w:pPr>
        <w:pStyle w:val="NumberedList"/>
      </w:pPr>
      <w:r w:rsidRPr="001B0F58">
        <w:t>Under a fume hood, c</w:t>
      </w:r>
      <w:r w:rsidR="00570A40" w:rsidRPr="001B0F58">
        <w:t xml:space="preserve">ut the filters into 3 </w:t>
      </w:r>
      <w:r w:rsidR="0053757B">
        <w:rPr>
          <w:rFonts w:cs="Arial"/>
        </w:rPr>
        <w:t>×</w:t>
      </w:r>
      <w:r w:rsidR="00570A40" w:rsidRPr="001B0F58">
        <w:t xml:space="preserve"> 3 cm pieces and place them into a </w:t>
      </w:r>
      <w:r w:rsidRPr="001B0F58">
        <w:t>10</w:t>
      </w:r>
      <w:r w:rsidR="00570A40" w:rsidRPr="001B0F58">
        <w:t>0 m</w:t>
      </w:r>
      <w:r w:rsidR="002A53CB">
        <w:t>L</w:t>
      </w:r>
      <w:r w:rsidR="00570A40" w:rsidRPr="001B0F58">
        <w:t xml:space="preserve"> beaker. Add </w:t>
      </w:r>
      <w:r w:rsidRPr="001B0F58">
        <w:t>20</w:t>
      </w:r>
      <w:r w:rsidR="00782E88" w:rsidRPr="001B0F58">
        <w:t xml:space="preserve"> to </w:t>
      </w:r>
      <w:r w:rsidRPr="001B0F58">
        <w:t>3</w:t>
      </w:r>
      <w:r w:rsidR="00782E88" w:rsidRPr="001B0F58">
        <w:t>0 m</w:t>
      </w:r>
      <w:r w:rsidR="002A53CB">
        <w:t>L</w:t>
      </w:r>
      <w:r w:rsidR="00782E88" w:rsidRPr="001B0F58">
        <w:t xml:space="preserve"> of </w:t>
      </w:r>
      <w:r w:rsidR="009B3B1D" w:rsidRPr="001B0F58">
        <w:t>suitable solvent</w:t>
      </w:r>
      <w:r w:rsidR="00782E88" w:rsidRPr="001B0F58">
        <w:t xml:space="preserve"> </w:t>
      </w:r>
      <w:r w:rsidRPr="001B0F58">
        <w:t>to cover the filters</w:t>
      </w:r>
      <w:r w:rsidR="009B3B1D" w:rsidRPr="001B0F58">
        <w:t xml:space="preserve"> (</w:t>
      </w:r>
      <w:r w:rsidR="009B3B1D" w:rsidRPr="00CD449F">
        <w:t xml:space="preserve">Table </w:t>
      </w:r>
      <w:r w:rsidR="009E491D">
        <w:t>5.</w:t>
      </w:r>
      <w:r w:rsidR="006B069A" w:rsidRPr="00CD449F">
        <w:t>1</w:t>
      </w:r>
      <w:r w:rsidR="00D46D92" w:rsidRPr="00CD449F">
        <w:t>, column 2</w:t>
      </w:r>
      <w:r w:rsidR="009B3B1D" w:rsidRPr="001B0F58">
        <w:t>).</w:t>
      </w:r>
    </w:p>
    <w:p w14:paraId="0028CB0F" w14:textId="1E56286F" w:rsidR="000D5DAA" w:rsidRPr="001B0F58" w:rsidRDefault="000D5DAA" w:rsidP="00CD449F">
      <w:pPr>
        <w:pStyle w:val="NumberedList"/>
      </w:pPr>
      <w:r w:rsidRPr="001B0F58">
        <w:t xml:space="preserve">Sonicate the beaker </w:t>
      </w:r>
      <w:r w:rsidR="002A3A42" w:rsidRPr="001B0F58">
        <w:t>in a</w:t>
      </w:r>
      <w:r w:rsidR="00931B39">
        <w:t>n</w:t>
      </w:r>
      <w:r w:rsidR="002A3A42" w:rsidRPr="001B0F58">
        <w:t xml:space="preserve"> ultrasonic bath for at least 5 min until the residues are removed from the filters.</w:t>
      </w:r>
    </w:p>
    <w:p w14:paraId="0E2D8543" w14:textId="0BAF0246" w:rsidR="00776104" w:rsidRPr="001B0F58" w:rsidRDefault="002A3A42" w:rsidP="00CD449F">
      <w:pPr>
        <w:pStyle w:val="NumberedList"/>
      </w:pPr>
      <w:r w:rsidRPr="001B0F58">
        <w:t xml:space="preserve">With tweezers, remove the </w:t>
      </w:r>
      <w:r w:rsidR="00D46D92" w:rsidRPr="001B0F58">
        <w:t>pieces of f</w:t>
      </w:r>
      <w:r w:rsidR="00AF0AFB" w:rsidRPr="001B0F58">
        <w:t xml:space="preserve">ilter from the beaker. Leave them to dry in the </w:t>
      </w:r>
      <w:r w:rsidR="00AE613E" w:rsidRPr="001B0F58">
        <w:t>fume hood</w:t>
      </w:r>
      <w:r w:rsidR="00AF0AFB" w:rsidRPr="001B0F58">
        <w:t xml:space="preserve"> before discarding.</w:t>
      </w:r>
    </w:p>
    <w:p w14:paraId="20E3D670" w14:textId="6D53A28B" w:rsidR="00F66F09" w:rsidRPr="00CD449F" w:rsidRDefault="00F66F09" w:rsidP="00C13058">
      <w:pPr>
        <w:pStyle w:val="Heading3"/>
        <w:rPr>
          <w:i/>
        </w:rPr>
      </w:pPr>
      <w:r w:rsidRPr="00CD449F">
        <w:t>Dissolution of bitumen</w:t>
      </w:r>
    </w:p>
    <w:p w14:paraId="63EA1222" w14:textId="7AA2CD38" w:rsidR="00AF0AFB" w:rsidRPr="001B0F58" w:rsidRDefault="0017189D" w:rsidP="006F53F7">
      <w:pPr>
        <w:pStyle w:val="NumberedList"/>
        <w:numPr>
          <w:ilvl w:val="0"/>
          <w:numId w:val="38"/>
        </w:numPr>
      </w:pPr>
      <w:r w:rsidRPr="001B0F58">
        <w:t>Add the residues recovered by sonication</w:t>
      </w:r>
      <w:r w:rsidR="0008132F" w:rsidRPr="001B0F58">
        <w:t xml:space="preserve"> </w:t>
      </w:r>
      <w:r w:rsidR="00C439BE">
        <w:t>to</w:t>
      </w:r>
      <w:r w:rsidR="00C439BE" w:rsidRPr="001B0F58">
        <w:t xml:space="preserve"> </w:t>
      </w:r>
      <w:r w:rsidR="00AF0AFB" w:rsidRPr="001B0F58">
        <w:t>the conical flask containing the residues scraped from the filters.</w:t>
      </w:r>
      <w:r w:rsidR="00EC182E" w:rsidRPr="001B0F58">
        <w:t xml:space="preserve"> </w:t>
      </w:r>
      <w:r w:rsidR="00940DD5" w:rsidRPr="001B0F58">
        <w:t>Add 70 to 80 m</w:t>
      </w:r>
      <w:r w:rsidR="002A53CB">
        <w:t>L</w:t>
      </w:r>
      <w:r w:rsidR="00940DD5" w:rsidRPr="001B0F58">
        <w:t xml:space="preserve"> of the same organ</w:t>
      </w:r>
      <w:r w:rsidRPr="001B0F58">
        <w:t>i</w:t>
      </w:r>
      <w:r w:rsidR="00940DD5" w:rsidRPr="001B0F58">
        <w:t xml:space="preserve">c solvent </w:t>
      </w:r>
      <w:r w:rsidR="00DD2F29" w:rsidRPr="001B0F58">
        <w:t xml:space="preserve">as used in </w:t>
      </w:r>
      <w:r w:rsidR="0012727C">
        <w:t>section 5</w:t>
      </w:r>
      <w:r w:rsidR="00F13B9F" w:rsidRPr="001B0F58">
        <w:t xml:space="preserve">.3.1 (g) </w:t>
      </w:r>
      <w:r w:rsidR="00940DD5" w:rsidRPr="001B0F58">
        <w:t>to reach a final volume of 100 m</w:t>
      </w:r>
      <w:r w:rsidR="002A53CB">
        <w:t>L</w:t>
      </w:r>
      <w:r w:rsidR="00940DD5" w:rsidRPr="001B0F58">
        <w:t>. Add a magnetic stirrer, c</w:t>
      </w:r>
      <w:r w:rsidR="00EC182E" w:rsidRPr="001B0F58">
        <w:t xml:space="preserve">lose the flask with a stopper and stir at 200 rpm for </w:t>
      </w:r>
      <w:r w:rsidR="00591819" w:rsidRPr="001B0F58">
        <w:t>15 min at room temperature.</w:t>
      </w:r>
    </w:p>
    <w:p w14:paraId="55C13065" w14:textId="5FD7CE63" w:rsidR="00AF0AFB" w:rsidRPr="001B0F58" w:rsidRDefault="00262ABC" w:rsidP="00CD449F">
      <w:pPr>
        <w:pStyle w:val="NumberedList"/>
      </w:pPr>
      <w:r w:rsidRPr="001B0F58">
        <w:t xml:space="preserve">Transfer the content of the conical flask into </w:t>
      </w:r>
      <w:r w:rsidR="008E5938" w:rsidRPr="001B0F58">
        <w:t>glass centrifuge tubes</w:t>
      </w:r>
      <w:r w:rsidR="006F1868" w:rsidRPr="001B0F58">
        <w:t>, close the tubes</w:t>
      </w:r>
      <w:r w:rsidR="008E5938" w:rsidRPr="001B0F58">
        <w:t xml:space="preserve"> and centrifuge for 15 min at 4,000 rpm.</w:t>
      </w:r>
    </w:p>
    <w:p w14:paraId="529E9057" w14:textId="0CD416A5" w:rsidR="00FB4409" w:rsidRPr="001B0F58" w:rsidRDefault="00FB4409" w:rsidP="00CD449F">
      <w:pPr>
        <w:pStyle w:val="NumberedList"/>
      </w:pPr>
      <w:r w:rsidRPr="001B0F58">
        <w:t xml:space="preserve">Using </w:t>
      </w:r>
      <w:r w:rsidR="0012727C">
        <w:t xml:space="preserve">a </w:t>
      </w:r>
      <w:r w:rsidRPr="001B0F58">
        <w:t>Pasteur pipette</w:t>
      </w:r>
      <w:r w:rsidR="0012727C">
        <w:t>,</w:t>
      </w:r>
      <w:r w:rsidRPr="001B0F58">
        <w:t xml:space="preserve"> recover the </w:t>
      </w:r>
      <w:r w:rsidR="00345A12" w:rsidRPr="001B0F58">
        <w:t xml:space="preserve">supernatant containing dissolved bitumen. Add </w:t>
      </w:r>
      <w:r w:rsidR="00AF3C4A" w:rsidRPr="001B0F58">
        <w:t>u</w:t>
      </w:r>
      <w:r w:rsidR="00345A12" w:rsidRPr="001B0F58">
        <w:t>p to 40 m</w:t>
      </w:r>
      <w:r w:rsidR="002A53CB">
        <w:t>L</w:t>
      </w:r>
      <w:r w:rsidR="00345A12" w:rsidRPr="001B0F58">
        <w:t xml:space="preserve"> of </w:t>
      </w:r>
      <w:r w:rsidR="00AE613E" w:rsidRPr="001B0F58">
        <w:t>the</w:t>
      </w:r>
      <w:r w:rsidR="006F1868" w:rsidRPr="001B0F58">
        <w:t xml:space="preserve"> same </w:t>
      </w:r>
      <w:r w:rsidR="00345A12" w:rsidRPr="001B0F58">
        <w:t xml:space="preserve">organic solvent </w:t>
      </w:r>
      <w:r w:rsidR="006F1868" w:rsidRPr="001B0F58">
        <w:t xml:space="preserve">as used in </w:t>
      </w:r>
      <w:r w:rsidR="0012727C">
        <w:t>section 5</w:t>
      </w:r>
      <w:r w:rsidR="00AA4686" w:rsidRPr="001B0F58">
        <w:t xml:space="preserve">.3.1 (g) </w:t>
      </w:r>
      <w:r w:rsidR="00230FBB">
        <w:t>to</w:t>
      </w:r>
      <w:r w:rsidR="00230FBB" w:rsidRPr="001B0F58">
        <w:t xml:space="preserve"> </w:t>
      </w:r>
      <w:r w:rsidR="00345A12" w:rsidRPr="001B0F58">
        <w:t>the centrifuge tube</w:t>
      </w:r>
      <w:r w:rsidR="00AF3C4A" w:rsidRPr="001B0F58">
        <w:t xml:space="preserve">, </w:t>
      </w:r>
      <w:r w:rsidR="00147F95" w:rsidRPr="001B0F58">
        <w:t xml:space="preserve">close the tube, </w:t>
      </w:r>
      <w:r w:rsidR="00AF3C4A" w:rsidRPr="001B0F58">
        <w:t>shake the tube to suspend the residues in the solvent</w:t>
      </w:r>
      <w:r w:rsidR="00154171">
        <w:t>,</w:t>
      </w:r>
      <w:r w:rsidR="00CC6BC0" w:rsidRPr="001B0F58">
        <w:t xml:space="preserve"> </w:t>
      </w:r>
      <w:r w:rsidR="00345A12" w:rsidRPr="001B0F58">
        <w:t>and centrifu</w:t>
      </w:r>
      <w:r w:rsidR="00AF3C4A" w:rsidRPr="001B0F58">
        <w:t>ge</w:t>
      </w:r>
      <w:r w:rsidR="00345A12" w:rsidRPr="001B0F58">
        <w:t xml:space="preserve"> again for 15 min at 4,000 rpm.</w:t>
      </w:r>
    </w:p>
    <w:p w14:paraId="16B82C35" w14:textId="0856DFC4" w:rsidR="00AF3C4A" w:rsidRPr="001B0F58" w:rsidRDefault="00AF3C4A" w:rsidP="00CD449F">
      <w:pPr>
        <w:pStyle w:val="NumberedList"/>
      </w:pPr>
      <w:r w:rsidRPr="001B0F58">
        <w:t xml:space="preserve">Repeat </w:t>
      </w:r>
      <w:r w:rsidR="00A4247D" w:rsidRPr="001B0F58">
        <w:t>(</w:t>
      </w:r>
      <w:r w:rsidR="00CC6BC0" w:rsidRPr="001B0F58">
        <w:t>b</w:t>
      </w:r>
      <w:r w:rsidR="00A4247D" w:rsidRPr="001B0F58">
        <w:t>)</w:t>
      </w:r>
      <w:r w:rsidR="00CC6BC0" w:rsidRPr="001B0F58">
        <w:t xml:space="preserve"> and (c)</w:t>
      </w:r>
      <w:r w:rsidR="00A4247D" w:rsidRPr="001B0F58">
        <w:t xml:space="preserve"> until the s</w:t>
      </w:r>
      <w:r w:rsidR="00CC6BC0" w:rsidRPr="001B0F58">
        <w:t>upernatant</w:t>
      </w:r>
      <w:r w:rsidR="00A4247D" w:rsidRPr="001B0F58">
        <w:t xml:space="preserve"> has a light straw </w:t>
      </w:r>
      <w:r w:rsidR="00AE613E" w:rsidRPr="001B0F58">
        <w:t>colour</w:t>
      </w:r>
      <w:r w:rsidR="00A4247D" w:rsidRPr="001B0F58">
        <w:t>.</w:t>
      </w:r>
    </w:p>
    <w:p w14:paraId="2F4A8009" w14:textId="0ED475A7" w:rsidR="00A4247D" w:rsidRPr="001B0F58" w:rsidRDefault="00551DF7" w:rsidP="00CD449F">
      <w:pPr>
        <w:pStyle w:val="NumberedList"/>
      </w:pPr>
      <w:r w:rsidRPr="001B0F58">
        <w:t>Evaporate the solvent using a gentle stream of nitrogen.</w:t>
      </w:r>
    </w:p>
    <w:p w14:paraId="07B24F9A" w14:textId="3F756C8B" w:rsidR="00551DF7" w:rsidRPr="00CD449F" w:rsidRDefault="00875BF6" w:rsidP="00C13058">
      <w:pPr>
        <w:pStyle w:val="Heading3"/>
        <w:rPr>
          <w:i/>
        </w:rPr>
      </w:pPr>
      <w:r w:rsidRPr="00CD449F">
        <w:t xml:space="preserve">Density </w:t>
      </w:r>
      <w:r w:rsidR="00AE613E" w:rsidRPr="00CD449F">
        <w:t>separation</w:t>
      </w:r>
      <w:r w:rsidR="00551DF7" w:rsidRPr="00CD449F">
        <w:t xml:space="preserve"> </w:t>
      </w:r>
      <w:r w:rsidR="00AE613E" w:rsidRPr="00CD449F">
        <w:t xml:space="preserve">of </w:t>
      </w:r>
      <w:r w:rsidR="00551DF7" w:rsidRPr="00CD449F">
        <w:t>microplastics and aggregates</w:t>
      </w:r>
    </w:p>
    <w:p w14:paraId="4658E5F1" w14:textId="16D1D79B" w:rsidR="0045038C" w:rsidRPr="001B0F58" w:rsidRDefault="0045038C" w:rsidP="006F53F7">
      <w:pPr>
        <w:pStyle w:val="NumberedList"/>
        <w:numPr>
          <w:ilvl w:val="0"/>
          <w:numId w:val="39"/>
        </w:numPr>
      </w:pPr>
      <w:r w:rsidRPr="001B0F58">
        <w:t>Add 40 m</w:t>
      </w:r>
      <w:r w:rsidR="002A53CB">
        <w:t>L</w:t>
      </w:r>
      <w:r w:rsidRPr="001B0F58">
        <w:t xml:space="preserve"> of a suitable organic solvent to the centrifuge tubes containing the dry residues after bitumen dissolution (</w:t>
      </w:r>
      <w:r w:rsidRPr="00CD449F">
        <w:t xml:space="preserve">Table </w:t>
      </w:r>
      <w:r w:rsidR="009E491D">
        <w:t>5.</w:t>
      </w:r>
      <w:r w:rsidR="00F54AA1" w:rsidRPr="00CD449F">
        <w:t>1, column 3</w:t>
      </w:r>
      <w:r w:rsidRPr="001B0F58">
        <w:t>).</w:t>
      </w:r>
      <w:r w:rsidR="008B7F56" w:rsidRPr="001B0F58">
        <w:t xml:space="preserve"> </w:t>
      </w:r>
      <w:r w:rsidR="00147F95" w:rsidRPr="001B0F58">
        <w:t>Close the tube.</w:t>
      </w:r>
    </w:p>
    <w:p w14:paraId="251A2765" w14:textId="194816B3" w:rsidR="0045038C" w:rsidRPr="001B0F58" w:rsidRDefault="0088502B" w:rsidP="00CD449F">
      <w:pPr>
        <w:pStyle w:val="NumberedList"/>
      </w:pPr>
      <w:r w:rsidRPr="001B0F58">
        <w:t>Shake the tube to suspend the residues in the solvent, and centrifuge for 15 min at 4,000 rpm.</w:t>
      </w:r>
    </w:p>
    <w:p w14:paraId="08708C67" w14:textId="5F92D4A1" w:rsidR="00F2507A" w:rsidRPr="001B0F58" w:rsidRDefault="00F2507A" w:rsidP="00CD449F">
      <w:pPr>
        <w:pStyle w:val="NumberedList"/>
      </w:pPr>
      <w:r w:rsidRPr="001B0F58">
        <w:t xml:space="preserve">Measure the mass of a new 0.45 </w:t>
      </w:r>
      <w:r w:rsidRPr="001B0F58">
        <w:rPr>
          <w:rFonts w:cs="Arial"/>
        </w:rPr>
        <w:t>μ</w:t>
      </w:r>
      <w:r w:rsidRPr="001B0F58">
        <w:t>m PVDF</w:t>
      </w:r>
      <w:r w:rsidR="00F54AA1" w:rsidRPr="001B0F58">
        <w:t xml:space="preserve"> or PTFE</w:t>
      </w:r>
      <w:r w:rsidR="00676195" w:rsidRPr="001B0F58">
        <w:t xml:space="preserve"> </w:t>
      </w:r>
      <w:r w:rsidRPr="001B0F58">
        <w:t xml:space="preserve">membrane </w:t>
      </w:r>
      <w:r w:rsidR="00676195" w:rsidRPr="001B0F58">
        <w:t>(</w:t>
      </w:r>
      <w:r w:rsidR="00676195" w:rsidRPr="00CD449F">
        <w:t xml:space="preserve">Table </w:t>
      </w:r>
      <w:r w:rsidR="009E491D">
        <w:t>5.</w:t>
      </w:r>
      <w:r w:rsidR="00676195" w:rsidRPr="00CD449F">
        <w:t>1, column 4</w:t>
      </w:r>
      <w:r w:rsidR="00676195" w:rsidRPr="001B0F58">
        <w:t xml:space="preserve">) </w:t>
      </w:r>
      <w:r w:rsidRPr="001B0F58">
        <w:t>and record it</w:t>
      </w:r>
      <w:r w:rsidR="00147F95" w:rsidRPr="001B0F58">
        <w:t xml:space="preserve"> as m</w:t>
      </w:r>
      <w:r w:rsidR="00147F95" w:rsidRPr="001B0F58">
        <w:rPr>
          <w:vertAlign w:val="subscript"/>
        </w:rPr>
        <w:t>f1</w:t>
      </w:r>
      <w:r w:rsidR="00147F95" w:rsidRPr="001B0F58">
        <w:t>.</w:t>
      </w:r>
    </w:p>
    <w:p w14:paraId="608F19D0" w14:textId="6FDAD657" w:rsidR="0088502B" w:rsidRPr="001B0F58" w:rsidRDefault="000139FB" w:rsidP="00CD449F">
      <w:pPr>
        <w:pStyle w:val="NumberedList"/>
      </w:pPr>
      <w:r w:rsidRPr="001B0F58">
        <w:t xml:space="preserve">Connect the vacuum pump to a </w:t>
      </w:r>
      <w:r w:rsidR="009F1103" w:rsidRPr="001B0F58">
        <w:t>500 m</w:t>
      </w:r>
      <w:r w:rsidR="002A53CB">
        <w:t>L</w:t>
      </w:r>
      <w:r w:rsidR="009F1103" w:rsidRPr="001B0F58">
        <w:t xml:space="preserve"> </w:t>
      </w:r>
      <w:r w:rsidRPr="001B0F58">
        <w:t>B</w:t>
      </w:r>
      <w:r w:rsidR="002A3AC4" w:rsidRPr="001B0F58">
        <w:rPr>
          <w:rFonts w:cs="Arial"/>
        </w:rPr>
        <w:t>ü</w:t>
      </w:r>
      <w:r w:rsidRPr="001B0F58">
        <w:t xml:space="preserve">chner </w:t>
      </w:r>
      <w:r w:rsidR="009F1103" w:rsidRPr="001B0F58">
        <w:t>flask fitted with a 250 m</w:t>
      </w:r>
      <w:r w:rsidR="002A53CB">
        <w:t>L</w:t>
      </w:r>
      <w:r w:rsidR="009F1103" w:rsidRPr="001B0F58">
        <w:t xml:space="preserve"> glass filter funnel and its support base equipped with a metal filter support. Place </w:t>
      </w:r>
      <w:r w:rsidR="00F2507A" w:rsidRPr="001B0F58">
        <w:t>the</w:t>
      </w:r>
      <w:r w:rsidR="009F1103" w:rsidRPr="001B0F58">
        <w:t xml:space="preserve"> membrane on the filter support, </w:t>
      </w:r>
      <w:r w:rsidR="00545252" w:rsidRPr="001B0F58">
        <w:t>mount</w:t>
      </w:r>
      <w:r w:rsidR="009F1103" w:rsidRPr="001B0F58">
        <w:t xml:space="preserve"> the glass filter funnel on top of the membrane and secure it with the clamp. Wet the membrane with </w:t>
      </w:r>
      <w:r w:rsidR="003768E8" w:rsidRPr="001B0F58">
        <w:t>the same organic solvent as in (a)</w:t>
      </w:r>
      <w:r w:rsidR="009F1103" w:rsidRPr="001B0F58">
        <w:t xml:space="preserve"> and turn the vacuum pump on.</w:t>
      </w:r>
    </w:p>
    <w:p w14:paraId="460BBC37" w14:textId="531637C9" w:rsidR="003768E8" w:rsidRPr="001B0F58" w:rsidRDefault="003768E8" w:rsidP="00CD449F">
      <w:pPr>
        <w:pStyle w:val="NumberedList"/>
      </w:pPr>
      <w:r w:rsidRPr="001B0F58">
        <w:t xml:space="preserve">Filter the supernatant of the </w:t>
      </w:r>
      <w:r w:rsidR="00380320" w:rsidRPr="001B0F58">
        <w:t>centrifuge tubes through the membrane.</w:t>
      </w:r>
    </w:p>
    <w:p w14:paraId="598F392D" w14:textId="43934DE2" w:rsidR="00380320" w:rsidRPr="001B0F58" w:rsidRDefault="00380320" w:rsidP="00CD449F">
      <w:pPr>
        <w:pStyle w:val="NumberedList"/>
      </w:pPr>
      <w:r w:rsidRPr="001B0F58">
        <w:t xml:space="preserve">Repeat (a) to (d) </w:t>
      </w:r>
      <w:r w:rsidR="00F2507A" w:rsidRPr="001B0F58">
        <w:t>once.</w:t>
      </w:r>
    </w:p>
    <w:p w14:paraId="051F9CDD" w14:textId="4497C63C" w:rsidR="00F2507A" w:rsidRPr="001B0F58" w:rsidRDefault="00F2507A" w:rsidP="00CD449F">
      <w:pPr>
        <w:pStyle w:val="NumberedList"/>
      </w:pPr>
      <w:r w:rsidRPr="001B0F58">
        <w:t>C</w:t>
      </w:r>
      <w:r w:rsidR="00DE07FC" w:rsidRPr="001B0F58">
        <w:t>arefully remove the membrane from the B</w:t>
      </w:r>
      <w:r w:rsidR="00DE07FC" w:rsidRPr="001B0F58">
        <w:rPr>
          <w:rFonts w:cs="Arial"/>
        </w:rPr>
        <w:t>ü</w:t>
      </w:r>
      <w:r w:rsidR="00DE07FC" w:rsidRPr="001B0F58">
        <w:t>chner set-up and l</w:t>
      </w:r>
      <w:r w:rsidRPr="001B0F58">
        <w:t xml:space="preserve">eave </w:t>
      </w:r>
      <w:r w:rsidR="00DE07FC" w:rsidRPr="001B0F58">
        <w:t>it</w:t>
      </w:r>
      <w:r w:rsidRPr="001B0F58">
        <w:t xml:space="preserve"> to dry in a glass petri </w:t>
      </w:r>
      <w:r w:rsidR="00DE07FC" w:rsidRPr="001B0F58">
        <w:t>dish under a fume</w:t>
      </w:r>
      <w:r w:rsidR="00D80512" w:rsidRPr="001B0F58">
        <w:t xml:space="preserve"> </w:t>
      </w:r>
      <w:r w:rsidR="00DE07FC" w:rsidRPr="001B0F58">
        <w:t>hood</w:t>
      </w:r>
      <w:r w:rsidR="00D80512" w:rsidRPr="001B0F58">
        <w:t xml:space="preserve"> for 1</w:t>
      </w:r>
      <w:r w:rsidR="00AE613E" w:rsidRPr="001B0F58">
        <w:t xml:space="preserve"> </w:t>
      </w:r>
      <w:r w:rsidR="00D80512" w:rsidRPr="001B0F58">
        <w:t>h</w:t>
      </w:r>
      <w:r w:rsidR="001B1AF1" w:rsidRPr="001B0F58">
        <w:t>.</w:t>
      </w:r>
    </w:p>
    <w:p w14:paraId="3A5B797E" w14:textId="61674505" w:rsidR="00D80512" w:rsidRPr="001B0F58" w:rsidRDefault="00D80512" w:rsidP="00CD449F">
      <w:pPr>
        <w:pStyle w:val="NumberedList"/>
      </w:pPr>
      <w:r w:rsidRPr="001B0F58">
        <w:lastRenderedPageBreak/>
        <w:t xml:space="preserve">Measure the mass of the membrane </w:t>
      </w:r>
      <w:r w:rsidR="002C15A6" w:rsidRPr="001B0F58">
        <w:t xml:space="preserve">and </w:t>
      </w:r>
      <w:r w:rsidR="001B1AF1" w:rsidRPr="001B0F58">
        <w:t xml:space="preserve">put </w:t>
      </w:r>
      <w:r w:rsidR="002C15A6" w:rsidRPr="001B0F58">
        <w:t>the membrane</w:t>
      </w:r>
      <w:r w:rsidR="001B1AF1" w:rsidRPr="001B0F58">
        <w:t xml:space="preserve"> back under the fume hood for 1</w:t>
      </w:r>
      <w:r w:rsidR="001E77F9" w:rsidRPr="001B0F58">
        <w:t>5</w:t>
      </w:r>
      <w:r w:rsidR="001B1AF1" w:rsidRPr="001B0F58">
        <w:t xml:space="preserve"> min. Measure the mass again</w:t>
      </w:r>
      <w:r w:rsidR="00147F95" w:rsidRPr="001B0F58">
        <w:t xml:space="preserve"> and record it as m</w:t>
      </w:r>
      <w:r w:rsidR="00147F95" w:rsidRPr="001B0F58">
        <w:rPr>
          <w:vertAlign w:val="subscript"/>
        </w:rPr>
        <w:t>f2</w:t>
      </w:r>
      <w:r w:rsidR="00147F95" w:rsidRPr="001B0F58">
        <w:t>.</w:t>
      </w:r>
      <w:r w:rsidR="001B1AF1" w:rsidRPr="001B0F58">
        <w:t xml:space="preserve"> </w:t>
      </w:r>
      <w:r w:rsidR="002C15A6" w:rsidRPr="001B0F58">
        <w:t xml:space="preserve">Repeat until </w:t>
      </w:r>
      <w:r w:rsidR="001E77F9" w:rsidRPr="001B0F58">
        <w:t xml:space="preserve">the difference between </w:t>
      </w:r>
      <w:r w:rsidR="004E4A4F">
        <w:t>2</w:t>
      </w:r>
      <w:r w:rsidR="004E4A4F" w:rsidRPr="001B0F58">
        <w:t xml:space="preserve"> </w:t>
      </w:r>
      <w:r w:rsidR="001F1674" w:rsidRPr="001B0F58">
        <w:t>15 min</w:t>
      </w:r>
      <w:r w:rsidR="001E77F9" w:rsidRPr="001B0F58">
        <w:t xml:space="preserve"> successive </w:t>
      </w:r>
      <w:r w:rsidR="00DC2535" w:rsidRPr="001B0F58">
        <w:t xml:space="preserve">measurements is </w:t>
      </w:r>
      <w:r w:rsidR="002C15A6" w:rsidRPr="001B0F58">
        <w:t>l</w:t>
      </w:r>
      <w:r w:rsidR="00DC2535" w:rsidRPr="001B0F58">
        <w:t>ess than 5%.</w:t>
      </w:r>
    </w:p>
    <w:p w14:paraId="13B12D7F" w14:textId="568F314B" w:rsidR="00A608F1" w:rsidRPr="001B0F58" w:rsidRDefault="00A608F1" w:rsidP="00CD449F">
      <w:pPr>
        <w:pStyle w:val="NumberedList"/>
      </w:pPr>
      <w:r w:rsidRPr="001B0F58">
        <w:t xml:space="preserve">Calculate the mass of </w:t>
      </w:r>
      <w:r w:rsidR="002829EF" w:rsidRPr="001B0F58">
        <w:t>MPs</w:t>
      </w:r>
      <w:r w:rsidRPr="001B0F58">
        <w:t xml:space="preserve"> released from the specimen </w:t>
      </w:r>
      <w:r w:rsidR="009B75E0" w:rsidRPr="001B0F58">
        <w:t xml:space="preserve">tested </w:t>
      </w:r>
      <w:r w:rsidRPr="001B0F58">
        <w:t>using the following equation:</w:t>
      </w:r>
    </w:p>
    <w:p w14:paraId="484243DD" w14:textId="72FBFA36" w:rsidR="00A608F1" w:rsidRPr="001B0F58" w:rsidRDefault="00F96357" w:rsidP="00CD449F">
      <w:pPr>
        <w:pStyle w:val="EquationCentered0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MPs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</m:oMath>
      </m:oMathPara>
    </w:p>
    <w:p w14:paraId="3CD06B0A" w14:textId="3E0DCA46" w:rsidR="002829EF" w:rsidRDefault="002829EF" w:rsidP="003E4462">
      <w:pPr>
        <w:pStyle w:val="Paragraph"/>
        <w:spacing w:after="120"/>
        <w:ind w:left="567"/>
      </w:pPr>
      <w:r w:rsidRPr="001B0F58">
        <w:t>Where: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1278"/>
        <w:gridCol w:w="381"/>
        <w:gridCol w:w="7980"/>
      </w:tblGrid>
      <w:tr w:rsidR="00B16405" w:rsidRPr="007426D3" w14:paraId="7CE90626" w14:textId="77777777" w:rsidTr="00CD449F">
        <w:tc>
          <w:tcPr>
            <w:tcW w:w="1278" w:type="dxa"/>
            <w:shd w:val="clear" w:color="auto" w:fill="auto"/>
            <w:vAlign w:val="center"/>
          </w:tcPr>
          <w:p w14:paraId="044E39A6" w14:textId="3C501B81" w:rsidR="00B16405" w:rsidRPr="007426D3" w:rsidRDefault="00F96357" w:rsidP="00210A5B">
            <w:pPr>
              <w:pStyle w:val="Equationright"/>
              <w:spacing w:before="120" w:after="120"/>
              <w:rPr>
                <w:b/>
                <w:bCs/>
                <w:iCs/>
                <w:caps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MPs</m:t>
                    </m:r>
                  </m:sub>
                </m:sSub>
              </m:oMath>
            </m:oMathPara>
          </w:p>
        </w:tc>
        <w:tc>
          <w:tcPr>
            <w:tcW w:w="381" w:type="dxa"/>
            <w:shd w:val="clear" w:color="auto" w:fill="auto"/>
            <w:vAlign w:val="center"/>
          </w:tcPr>
          <w:p w14:paraId="48064063" w14:textId="77777777" w:rsidR="00B16405" w:rsidRPr="007426D3" w:rsidRDefault="00B16405" w:rsidP="00210A5B">
            <w:pPr>
              <w:pStyle w:val="Equationcentered"/>
              <w:spacing w:before="120" w:after="120"/>
              <w:rPr>
                <w:szCs w:val="22"/>
              </w:rPr>
            </w:pPr>
            <w:r w:rsidRPr="007426D3">
              <w:rPr>
                <w:szCs w:val="22"/>
              </w:rPr>
              <w:t>=</w:t>
            </w:r>
          </w:p>
        </w:tc>
        <w:tc>
          <w:tcPr>
            <w:tcW w:w="7980" w:type="dxa"/>
            <w:shd w:val="clear" w:color="auto" w:fill="auto"/>
          </w:tcPr>
          <w:p w14:paraId="32E100D0" w14:textId="216C1E3F" w:rsidR="00B16405" w:rsidRPr="007426D3" w:rsidRDefault="00B16405" w:rsidP="00210A5B">
            <w:pPr>
              <w:pStyle w:val="Equationleft"/>
              <w:spacing w:before="120" w:after="120"/>
              <w:rPr>
                <w:szCs w:val="22"/>
              </w:rPr>
            </w:pPr>
            <w:r w:rsidRPr="001B0F58">
              <w:t>mass of MPs released from the specimen made with the asphalt mix containing plastic material, g</w:t>
            </w:r>
          </w:p>
        </w:tc>
      </w:tr>
      <w:tr w:rsidR="00C13058" w:rsidRPr="007426D3" w14:paraId="37080877" w14:textId="77777777" w:rsidTr="00CD449F">
        <w:tc>
          <w:tcPr>
            <w:tcW w:w="1278" w:type="dxa"/>
            <w:shd w:val="clear" w:color="auto" w:fill="auto"/>
            <w:vAlign w:val="center"/>
          </w:tcPr>
          <w:p w14:paraId="50FF3DC3" w14:textId="11642FD0" w:rsidR="00C13058" w:rsidRDefault="00F96357" w:rsidP="00C13058">
            <w:pPr>
              <w:pStyle w:val="Equationright"/>
              <w:spacing w:before="120" w:after="120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="008B15F4">
              <w:t xml:space="preserve"> 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6AF1505B" w14:textId="51BEBAD8" w:rsidR="00C13058" w:rsidRPr="007426D3" w:rsidRDefault="00C13058" w:rsidP="00C13058">
            <w:pPr>
              <w:pStyle w:val="Equationcentered"/>
              <w:spacing w:before="120" w:after="120"/>
              <w:rPr>
                <w:szCs w:val="22"/>
              </w:rPr>
            </w:pPr>
            <w:r w:rsidRPr="007426D3">
              <w:rPr>
                <w:szCs w:val="22"/>
              </w:rPr>
              <w:t>=</w:t>
            </w:r>
          </w:p>
        </w:tc>
        <w:tc>
          <w:tcPr>
            <w:tcW w:w="7980" w:type="dxa"/>
            <w:shd w:val="clear" w:color="auto" w:fill="auto"/>
          </w:tcPr>
          <w:p w14:paraId="46A4B030" w14:textId="1D12D0D4" w:rsidR="00C13058" w:rsidRPr="001B0F58" w:rsidRDefault="00C13058" w:rsidP="00C13058">
            <w:pPr>
              <w:pStyle w:val="Equationleft"/>
              <w:spacing w:before="120" w:after="120"/>
            </w:pPr>
            <w:r w:rsidRPr="001B0F58">
              <w:t>mass of the PVDF or PTFE membrane after filtration, g</w:t>
            </w:r>
          </w:p>
        </w:tc>
      </w:tr>
      <w:tr w:rsidR="00B16405" w:rsidRPr="007426D3" w14:paraId="2666927B" w14:textId="77777777" w:rsidTr="00CD449F">
        <w:tc>
          <w:tcPr>
            <w:tcW w:w="1278" w:type="dxa"/>
            <w:shd w:val="clear" w:color="auto" w:fill="auto"/>
            <w:vAlign w:val="center"/>
          </w:tcPr>
          <w:p w14:paraId="129DD0CD" w14:textId="5C4EC4CA" w:rsidR="00B16405" w:rsidRPr="007426D3" w:rsidRDefault="00F96357" w:rsidP="00210A5B">
            <w:pPr>
              <w:pStyle w:val="Equationright"/>
              <w:spacing w:before="120" w:after="120"/>
              <w:rPr>
                <w:b/>
                <w:bCs/>
                <w:caps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81" w:type="dxa"/>
            <w:shd w:val="clear" w:color="auto" w:fill="auto"/>
            <w:vAlign w:val="center"/>
          </w:tcPr>
          <w:p w14:paraId="4B5FF8A7" w14:textId="77777777" w:rsidR="00B16405" w:rsidRPr="007426D3" w:rsidRDefault="00B16405" w:rsidP="00210A5B">
            <w:pPr>
              <w:pStyle w:val="Equationcentered"/>
              <w:spacing w:before="120" w:after="120"/>
              <w:rPr>
                <w:szCs w:val="22"/>
              </w:rPr>
            </w:pPr>
            <w:r w:rsidRPr="007426D3">
              <w:rPr>
                <w:szCs w:val="22"/>
              </w:rPr>
              <w:t>=</w:t>
            </w:r>
          </w:p>
        </w:tc>
        <w:tc>
          <w:tcPr>
            <w:tcW w:w="7980" w:type="dxa"/>
            <w:shd w:val="clear" w:color="auto" w:fill="auto"/>
          </w:tcPr>
          <w:p w14:paraId="3BD2F0A4" w14:textId="1F526934" w:rsidR="00B16405" w:rsidRPr="007426D3" w:rsidRDefault="0096285B" w:rsidP="00210A5B">
            <w:pPr>
              <w:pStyle w:val="Equationleft"/>
              <w:spacing w:before="120" w:after="120"/>
              <w:rPr>
                <w:szCs w:val="22"/>
              </w:rPr>
            </w:pPr>
            <w:r w:rsidRPr="001B0F58">
              <w:t>mass of the PVDF or PTFE membrane before filtration, g</w:t>
            </w:r>
          </w:p>
        </w:tc>
      </w:tr>
    </w:tbl>
    <w:p w14:paraId="60D56382" w14:textId="1F6B4832" w:rsidR="00835B2A" w:rsidRPr="001B0F58" w:rsidRDefault="007D3A6B" w:rsidP="00CD449F">
      <w:pPr>
        <w:pStyle w:val="NumberedList"/>
      </w:pPr>
      <w:r w:rsidRPr="001B0F58">
        <w:t xml:space="preserve">Conduct the same </w:t>
      </w:r>
      <w:r w:rsidR="00545252" w:rsidRPr="001B0F58">
        <w:t xml:space="preserve">specimen </w:t>
      </w:r>
      <w:r w:rsidRPr="001B0F58">
        <w:t xml:space="preserve">preparation, abrasion test and </w:t>
      </w:r>
      <w:r w:rsidR="00362279" w:rsidRPr="001B0F58">
        <w:t>microplastics extraction on a</w:t>
      </w:r>
      <w:r w:rsidR="00010AEF" w:rsidRPr="001B0F58">
        <w:t xml:space="preserve"> standard </w:t>
      </w:r>
      <w:r w:rsidR="00362279" w:rsidRPr="001B0F58">
        <w:t>asphalt mix containing no plastic materials</w:t>
      </w:r>
      <w:r w:rsidR="00740D78" w:rsidRPr="001B0F58">
        <w:t xml:space="preserve"> using the same equipment, glassware, chemicals and operator.</w:t>
      </w:r>
      <w:r w:rsidR="00010AEF" w:rsidRPr="001B0F58">
        <w:t xml:space="preserve"> This blank is used to consider any external MPs contamination </w:t>
      </w:r>
      <w:r w:rsidR="00A40BAD" w:rsidRPr="001B0F58">
        <w:t xml:space="preserve">from the surrounding environment </w:t>
      </w:r>
      <w:r w:rsidR="00010AEF" w:rsidRPr="001B0F58">
        <w:t>that could lead to an overestimation of the MPs released by the plastic-modified asphalt mix.</w:t>
      </w:r>
    </w:p>
    <w:p w14:paraId="4FD6828A" w14:textId="694D21D0" w:rsidR="00846D09" w:rsidRPr="00CD449F" w:rsidRDefault="00846D09" w:rsidP="00C13058">
      <w:pPr>
        <w:pStyle w:val="Heading3"/>
        <w:rPr>
          <w:i/>
        </w:rPr>
      </w:pPr>
      <w:r w:rsidRPr="00CD449F">
        <w:t>Calculations</w:t>
      </w:r>
    </w:p>
    <w:p w14:paraId="2D43B726" w14:textId="250D4934" w:rsidR="00010AEF" w:rsidRPr="001B0F58" w:rsidRDefault="00010AEF" w:rsidP="006F53F7">
      <w:pPr>
        <w:pStyle w:val="NumberedList"/>
        <w:numPr>
          <w:ilvl w:val="0"/>
          <w:numId w:val="40"/>
        </w:numPr>
      </w:pPr>
      <w:r w:rsidRPr="001B0F58">
        <w:t>Calculate the mass of MPs released from the blank specimen tested using the following equation:</w:t>
      </w:r>
    </w:p>
    <w:p w14:paraId="48C37999" w14:textId="77777777" w:rsidR="00010AEF" w:rsidRPr="001B0F58" w:rsidRDefault="00F96357" w:rsidP="00CD449F">
      <w:pPr>
        <w:pStyle w:val="EquationCentered0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blank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</m:oMath>
      </m:oMathPara>
    </w:p>
    <w:p w14:paraId="0E1CB2E9" w14:textId="77777777" w:rsidR="00010AEF" w:rsidRDefault="00010AEF" w:rsidP="00995647">
      <w:pPr>
        <w:pStyle w:val="BodyText"/>
        <w:ind w:left="567"/>
      </w:pPr>
      <w:r w:rsidRPr="001B0F58">
        <w:t>Where:</w:t>
      </w:r>
    </w:p>
    <w:tbl>
      <w:tblPr>
        <w:tblW w:w="5056" w:type="pct"/>
        <w:tblInd w:w="-108" w:type="dxa"/>
        <w:tblLayout w:type="fixed"/>
        <w:tblLook w:val="01E0" w:firstRow="1" w:lastRow="1" w:firstColumn="1" w:lastColumn="1" w:noHBand="0" w:noVBand="0"/>
      </w:tblPr>
      <w:tblGrid>
        <w:gridCol w:w="108"/>
        <w:gridCol w:w="1278"/>
        <w:gridCol w:w="381"/>
        <w:gridCol w:w="7980"/>
      </w:tblGrid>
      <w:tr w:rsidR="003E56A9" w:rsidRPr="007426D3" w14:paraId="67BBD76E" w14:textId="77777777" w:rsidTr="00C13058">
        <w:trPr>
          <w:gridBefore w:val="1"/>
          <w:wBefore w:w="108" w:type="dxa"/>
        </w:trPr>
        <w:tc>
          <w:tcPr>
            <w:tcW w:w="1278" w:type="dxa"/>
            <w:shd w:val="clear" w:color="auto" w:fill="auto"/>
            <w:vAlign w:val="center"/>
          </w:tcPr>
          <w:p w14:paraId="32D98197" w14:textId="409C0582" w:rsidR="003E56A9" w:rsidRPr="007426D3" w:rsidRDefault="00F96357" w:rsidP="00210A5B">
            <w:pPr>
              <w:pStyle w:val="Equationright"/>
              <w:spacing w:before="120" w:after="120"/>
              <w:rPr>
                <w:b/>
                <w:bCs/>
                <w:iCs/>
                <w:caps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blank</m:t>
                    </m:r>
                  </m:sub>
                </m:sSub>
              </m:oMath>
            </m:oMathPara>
          </w:p>
        </w:tc>
        <w:tc>
          <w:tcPr>
            <w:tcW w:w="381" w:type="dxa"/>
            <w:shd w:val="clear" w:color="auto" w:fill="auto"/>
            <w:vAlign w:val="center"/>
          </w:tcPr>
          <w:p w14:paraId="5D4D5D50" w14:textId="77777777" w:rsidR="003E56A9" w:rsidRPr="007426D3" w:rsidRDefault="003E56A9" w:rsidP="00210A5B">
            <w:pPr>
              <w:pStyle w:val="Equationcentered"/>
              <w:spacing w:before="120" w:after="120"/>
              <w:rPr>
                <w:szCs w:val="22"/>
              </w:rPr>
            </w:pPr>
            <w:r w:rsidRPr="007426D3">
              <w:rPr>
                <w:szCs w:val="22"/>
              </w:rPr>
              <w:t>=</w:t>
            </w:r>
          </w:p>
        </w:tc>
        <w:tc>
          <w:tcPr>
            <w:tcW w:w="7980" w:type="dxa"/>
            <w:shd w:val="clear" w:color="auto" w:fill="auto"/>
          </w:tcPr>
          <w:p w14:paraId="7C01AFA2" w14:textId="28B9DB40" w:rsidR="003E56A9" w:rsidRPr="007426D3" w:rsidRDefault="003E56A9" w:rsidP="00210A5B">
            <w:pPr>
              <w:pStyle w:val="Equationleft"/>
              <w:spacing w:before="120" w:after="120"/>
              <w:rPr>
                <w:szCs w:val="22"/>
              </w:rPr>
            </w:pPr>
            <w:r w:rsidRPr="001B0F58">
              <w:t>mass of MPs released from the specimen made with the standard asphalt mix, g</w:t>
            </w:r>
          </w:p>
        </w:tc>
      </w:tr>
      <w:tr w:rsidR="00C13058" w:rsidRPr="007426D3" w14:paraId="2003B096" w14:textId="77777777" w:rsidTr="00C13058">
        <w:tc>
          <w:tcPr>
            <w:tcW w:w="1386" w:type="dxa"/>
            <w:gridSpan w:val="2"/>
            <w:shd w:val="clear" w:color="auto" w:fill="auto"/>
            <w:vAlign w:val="center"/>
          </w:tcPr>
          <w:p w14:paraId="4CC15924" w14:textId="77777777" w:rsidR="00C13058" w:rsidRPr="007426D3" w:rsidRDefault="00F96357" w:rsidP="00053008">
            <w:pPr>
              <w:pStyle w:val="Equationright"/>
              <w:spacing w:before="120" w:after="120"/>
              <w:rPr>
                <w:b/>
                <w:bCs/>
                <w:caps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81" w:type="dxa"/>
            <w:shd w:val="clear" w:color="auto" w:fill="auto"/>
            <w:vAlign w:val="center"/>
          </w:tcPr>
          <w:p w14:paraId="30858981" w14:textId="77777777" w:rsidR="00C13058" w:rsidRPr="007426D3" w:rsidRDefault="00C13058" w:rsidP="00053008">
            <w:pPr>
              <w:pStyle w:val="Equationcentered"/>
              <w:spacing w:before="120" w:after="120"/>
              <w:rPr>
                <w:szCs w:val="22"/>
              </w:rPr>
            </w:pPr>
            <w:r w:rsidRPr="007426D3">
              <w:rPr>
                <w:szCs w:val="22"/>
              </w:rPr>
              <w:t>=</w:t>
            </w:r>
          </w:p>
        </w:tc>
        <w:tc>
          <w:tcPr>
            <w:tcW w:w="7980" w:type="dxa"/>
            <w:shd w:val="clear" w:color="auto" w:fill="auto"/>
          </w:tcPr>
          <w:p w14:paraId="0DF8E206" w14:textId="77777777" w:rsidR="00C13058" w:rsidRPr="007426D3" w:rsidRDefault="00C13058" w:rsidP="00053008">
            <w:pPr>
              <w:pStyle w:val="Equationleft"/>
              <w:spacing w:before="120" w:after="120"/>
              <w:rPr>
                <w:szCs w:val="22"/>
              </w:rPr>
            </w:pPr>
            <w:r w:rsidRPr="001B0F58">
              <w:t>mass of the PVDF or PTFE membrane after filtration, g</w:t>
            </w:r>
          </w:p>
        </w:tc>
      </w:tr>
      <w:tr w:rsidR="003E56A9" w:rsidRPr="007426D3" w14:paraId="162F8437" w14:textId="77777777" w:rsidTr="00C13058">
        <w:trPr>
          <w:gridBefore w:val="1"/>
          <w:wBefore w:w="108" w:type="dxa"/>
        </w:trPr>
        <w:tc>
          <w:tcPr>
            <w:tcW w:w="1278" w:type="dxa"/>
            <w:shd w:val="clear" w:color="auto" w:fill="auto"/>
            <w:vAlign w:val="center"/>
          </w:tcPr>
          <w:p w14:paraId="2C448149" w14:textId="77777777" w:rsidR="003E56A9" w:rsidRPr="007426D3" w:rsidRDefault="00F96357" w:rsidP="00210A5B">
            <w:pPr>
              <w:pStyle w:val="Equationright"/>
              <w:spacing w:before="120" w:after="120"/>
              <w:rPr>
                <w:b/>
                <w:bCs/>
                <w:caps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81" w:type="dxa"/>
            <w:shd w:val="clear" w:color="auto" w:fill="auto"/>
            <w:vAlign w:val="center"/>
          </w:tcPr>
          <w:p w14:paraId="5B209DB1" w14:textId="77777777" w:rsidR="003E56A9" w:rsidRPr="007426D3" w:rsidRDefault="003E56A9" w:rsidP="00210A5B">
            <w:pPr>
              <w:pStyle w:val="Equationcentered"/>
              <w:spacing w:before="120" w:after="120"/>
              <w:rPr>
                <w:szCs w:val="22"/>
              </w:rPr>
            </w:pPr>
            <w:r w:rsidRPr="007426D3">
              <w:rPr>
                <w:szCs w:val="22"/>
              </w:rPr>
              <w:t>=</w:t>
            </w:r>
          </w:p>
        </w:tc>
        <w:tc>
          <w:tcPr>
            <w:tcW w:w="7980" w:type="dxa"/>
            <w:shd w:val="clear" w:color="auto" w:fill="auto"/>
          </w:tcPr>
          <w:p w14:paraId="0D4E76C8" w14:textId="77777777" w:rsidR="003E56A9" w:rsidRPr="007426D3" w:rsidRDefault="003E56A9" w:rsidP="00210A5B">
            <w:pPr>
              <w:pStyle w:val="Equationleft"/>
              <w:spacing w:before="120" w:after="120"/>
              <w:rPr>
                <w:szCs w:val="22"/>
              </w:rPr>
            </w:pPr>
            <w:r w:rsidRPr="001B0F58">
              <w:t>mass of the PVDF or PTFE membrane before filtration, g</w:t>
            </w:r>
          </w:p>
        </w:tc>
      </w:tr>
    </w:tbl>
    <w:p w14:paraId="7C116BB0" w14:textId="708F6A49" w:rsidR="00DC1AE4" w:rsidRPr="001B0F58" w:rsidRDefault="00DC1AE4" w:rsidP="00CD449F">
      <w:pPr>
        <w:pStyle w:val="NumberedList"/>
      </w:pPr>
      <w:r w:rsidRPr="001B0F58">
        <w:t xml:space="preserve">Calculate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MPs</m:t>
            </m:r>
          </m:sub>
        </m:sSub>
      </m:oMath>
      <w:r w:rsidRPr="001B0F58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blank</m:t>
            </m:r>
          </m:sub>
        </m:sSub>
      </m:oMath>
      <w:r w:rsidRPr="001B0F58">
        <w:t xml:space="preserve"> for each replicate. At least </w:t>
      </w:r>
      <w:r w:rsidR="004E4A4F">
        <w:t>4</w:t>
      </w:r>
      <w:r w:rsidR="004E4A4F" w:rsidRPr="001B0F58">
        <w:t xml:space="preserve"> </w:t>
      </w:r>
      <w:r w:rsidRPr="001B0F58">
        <w:t xml:space="preserve">tests </w:t>
      </w:r>
      <w:r w:rsidR="00A40BAD" w:rsidRPr="001B0F58">
        <w:t xml:space="preserve">for each asphalt mix </w:t>
      </w:r>
      <w:r w:rsidRPr="001B0F58">
        <w:t>are required to obtain an average value.</w:t>
      </w:r>
    </w:p>
    <w:p w14:paraId="2F1CFE48" w14:textId="69B6E7D2" w:rsidR="0068705A" w:rsidRPr="001B0F58" w:rsidRDefault="00C42893" w:rsidP="00CD449F">
      <w:pPr>
        <w:pStyle w:val="NumberedList"/>
      </w:pPr>
      <w:r w:rsidRPr="001B0F58">
        <w:t xml:space="preserve">Calculate the mass of MPs released per square meter of the </w:t>
      </w:r>
      <w:r w:rsidR="00165341" w:rsidRPr="001B0F58">
        <w:t xml:space="preserve">plastic-modified </w:t>
      </w:r>
      <w:r w:rsidRPr="001B0F58">
        <w:t>asphalt mix using the following equation:</w:t>
      </w:r>
    </w:p>
    <w:p w14:paraId="0A64DE15" w14:textId="5D571828" w:rsidR="00C42893" w:rsidRPr="001B0F58" w:rsidRDefault="00F96357" w:rsidP="00CD449F">
      <w:pPr>
        <w:pStyle w:val="EquationCentered0"/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MP</m:t>
              </m:r>
            </m:e>
            <m:sub>
              <m:r>
                <w:rPr>
                  <w:rFonts w:ascii="Cambria Math" w:hAnsi="Cambria Math"/>
                </w:rPr>
                <m:t>asp</m:t>
              </m:r>
              <m:r>
                <w:rPr>
                  <w:rFonts w:ascii="Cambria Math" w:hAnsi="Cambria Math"/>
                </w:rPr>
                <m:t>h</m:t>
              </m:r>
              <m:r>
                <w:rPr>
                  <w:rFonts w:ascii="Cambria Math" w:hAnsi="Cambria Math"/>
                </w:rPr>
                <m:t>alt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mix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MPs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blank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</m:oMath>
      </m:oMathPara>
    </w:p>
    <w:p w14:paraId="0653D0AC" w14:textId="069859EF" w:rsidR="0068705A" w:rsidRDefault="0068705A" w:rsidP="004A3E4E">
      <w:pPr>
        <w:pStyle w:val="BodyText"/>
        <w:ind w:left="567"/>
      </w:pPr>
      <w:r w:rsidRPr="001B0F58">
        <w:t>Where: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1278"/>
        <w:gridCol w:w="381"/>
        <w:gridCol w:w="7980"/>
      </w:tblGrid>
      <w:tr w:rsidR="00F02A35" w:rsidRPr="007426D3" w14:paraId="4AC80A17" w14:textId="77777777" w:rsidTr="00210A5B">
        <w:tc>
          <w:tcPr>
            <w:tcW w:w="1278" w:type="dxa"/>
            <w:shd w:val="clear" w:color="auto" w:fill="auto"/>
            <w:vAlign w:val="center"/>
          </w:tcPr>
          <w:p w14:paraId="66CB941F" w14:textId="049BF1C2" w:rsidR="00F02A35" w:rsidRPr="007426D3" w:rsidRDefault="00F96357" w:rsidP="00210A5B">
            <w:pPr>
              <w:pStyle w:val="Equationright"/>
              <w:spacing w:before="120" w:after="120"/>
              <w:rPr>
                <w:b/>
                <w:bCs/>
                <w:iCs/>
                <w:caps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asp</m:t>
                    </m:r>
                    <m:r>
                      <w:rPr>
                        <w:rFonts w:ascii="Cambria Math" w:hAnsi="Cambria Math"/>
                      </w:rPr>
                      <m:t>h</m:t>
                    </m:r>
                    <m:r>
                      <w:rPr>
                        <w:rFonts w:ascii="Cambria Math" w:hAnsi="Cambria Math"/>
                      </w:rPr>
                      <m:t>alt</m:t>
                    </m:r>
                    <m:r>
                      <w:rPr>
                        <w:rFonts w:ascii="Cambria Math" w:hAnsi="Cambria Math"/>
                      </w:rPr>
                      <m:t xml:space="preserve"> </m:t>
                    </m:r>
                    <m:r>
                      <w:rPr>
                        <w:rFonts w:ascii="Cambria Math" w:hAnsi="Cambria Math"/>
                      </w:rPr>
                      <m:t>mix</m:t>
                    </m:r>
                  </m:sub>
                </m:sSub>
              </m:oMath>
            </m:oMathPara>
          </w:p>
        </w:tc>
        <w:tc>
          <w:tcPr>
            <w:tcW w:w="381" w:type="dxa"/>
            <w:shd w:val="clear" w:color="auto" w:fill="auto"/>
            <w:vAlign w:val="center"/>
          </w:tcPr>
          <w:p w14:paraId="2AFE699E" w14:textId="77777777" w:rsidR="00F02A35" w:rsidRPr="007426D3" w:rsidRDefault="00F02A35" w:rsidP="00210A5B">
            <w:pPr>
              <w:pStyle w:val="Equationcentered"/>
              <w:spacing w:before="120" w:after="120"/>
              <w:rPr>
                <w:szCs w:val="22"/>
              </w:rPr>
            </w:pPr>
            <w:r w:rsidRPr="007426D3">
              <w:rPr>
                <w:szCs w:val="22"/>
              </w:rPr>
              <w:t>=</w:t>
            </w:r>
          </w:p>
        </w:tc>
        <w:tc>
          <w:tcPr>
            <w:tcW w:w="7980" w:type="dxa"/>
            <w:shd w:val="clear" w:color="auto" w:fill="auto"/>
          </w:tcPr>
          <w:p w14:paraId="7D268BA4" w14:textId="19664CC0" w:rsidR="00F02A35" w:rsidRPr="007426D3" w:rsidRDefault="00F02A35" w:rsidP="00210A5B">
            <w:pPr>
              <w:pStyle w:val="Equationleft"/>
              <w:spacing w:before="120" w:after="120"/>
              <w:rPr>
                <w:szCs w:val="22"/>
              </w:rPr>
            </w:pPr>
            <w:r w:rsidRPr="001B0F58">
              <w:t>mass of MPs released per square meter of asphalt mix, g/m</w:t>
            </w:r>
            <w:r w:rsidRPr="001B0F58">
              <w:rPr>
                <w:vertAlign w:val="superscript"/>
              </w:rPr>
              <w:t>2</w:t>
            </w:r>
          </w:p>
        </w:tc>
      </w:tr>
      <w:tr w:rsidR="00F02A35" w:rsidRPr="007426D3" w14:paraId="2CAA951F" w14:textId="77777777" w:rsidTr="00210A5B">
        <w:tc>
          <w:tcPr>
            <w:tcW w:w="1278" w:type="dxa"/>
            <w:shd w:val="clear" w:color="auto" w:fill="auto"/>
            <w:vAlign w:val="center"/>
          </w:tcPr>
          <w:p w14:paraId="7737E367" w14:textId="3FC2CC8F" w:rsidR="00F02A35" w:rsidRPr="007426D3" w:rsidRDefault="00F96357" w:rsidP="00210A5B">
            <w:pPr>
              <w:pStyle w:val="Equationright"/>
              <w:spacing w:before="120" w:after="120"/>
              <w:rPr>
                <w:b/>
                <w:bCs/>
                <w:caps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MPs</m:t>
                    </m:r>
                  </m:sub>
                </m:sSub>
              </m:oMath>
            </m:oMathPara>
          </w:p>
        </w:tc>
        <w:tc>
          <w:tcPr>
            <w:tcW w:w="381" w:type="dxa"/>
            <w:shd w:val="clear" w:color="auto" w:fill="auto"/>
            <w:vAlign w:val="center"/>
          </w:tcPr>
          <w:p w14:paraId="361BD876" w14:textId="77777777" w:rsidR="00F02A35" w:rsidRPr="007426D3" w:rsidRDefault="00F02A35" w:rsidP="00210A5B">
            <w:pPr>
              <w:pStyle w:val="Equationcentered"/>
              <w:spacing w:before="120" w:after="120"/>
              <w:rPr>
                <w:szCs w:val="22"/>
              </w:rPr>
            </w:pPr>
            <w:r w:rsidRPr="007426D3">
              <w:rPr>
                <w:szCs w:val="22"/>
              </w:rPr>
              <w:t>=</w:t>
            </w:r>
          </w:p>
        </w:tc>
        <w:tc>
          <w:tcPr>
            <w:tcW w:w="7980" w:type="dxa"/>
            <w:shd w:val="clear" w:color="auto" w:fill="auto"/>
          </w:tcPr>
          <w:p w14:paraId="654BEC06" w14:textId="2CA7A6BB" w:rsidR="00F02A35" w:rsidRPr="007426D3" w:rsidRDefault="00F02A35" w:rsidP="00210A5B">
            <w:pPr>
              <w:pStyle w:val="Equationleft"/>
              <w:spacing w:before="120" w:after="120"/>
              <w:rPr>
                <w:szCs w:val="22"/>
              </w:rPr>
            </w:pPr>
            <w:r w:rsidRPr="001B0F58">
              <w:t xml:space="preserve">average mass of MPs released from the specimen of interest (obtained from </w:t>
            </w:r>
            <w:r>
              <w:t>4</w:t>
            </w:r>
            <w:r w:rsidRPr="001B0F58">
              <w:t xml:space="preserve"> replicates), g</w:t>
            </w:r>
          </w:p>
        </w:tc>
      </w:tr>
      <w:tr w:rsidR="00F02A35" w:rsidRPr="007426D3" w14:paraId="57036664" w14:textId="77777777" w:rsidTr="00210A5B">
        <w:tc>
          <w:tcPr>
            <w:tcW w:w="1278" w:type="dxa"/>
            <w:shd w:val="clear" w:color="auto" w:fill="auto"/>
            <w:vAlign w:val="center"/>
          </w:tcPr>
          <w:p w14:paraId="2727922A" w14:textId="671AC8EA" w:rsidR="00F02A35" w:rsidRPr="007426D3" w:rsidRDefault="00F96357" w:rsidP="00210A5B">
            <w:pPr>
              <w:pStyle w:val="Equationright"/>
              <w:spacing w:before="120" w:after="120"/>
              <w:rPr>
                <w:b/>
                <w:bCs/>
                <w:caps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blank</m:t>
                    </m:r>
                  </m:sub>
                </m:sSub>
              </m:oMath>
            </m:oMathPara>
          </w:p>
        </w:tc>
        <w:tc>
          <w:tcPr>
            <w:tcW w:w="381" w:type="dxa"/>
            <w:shd w:val="clear" w:color="auto" w:fill="auto"/>
            <w:vAlign w:val="center"/>
          </w:tcPr>
          <w:p w14:paraId="341F2F2C" w14:textId="77777777" w:rsidR="00F02A35" w:rsidRPr="007426D3" w:rsidRDefault="00F02A35" w:rsidP="00210A5B">
            <w:pPr>
              <w:pStyle w:val="Equationcentered"/>
              <w:spacing w:before="120" w:after="120"/>
              <w:rPr>
                <w:szCs w:val="22"/>
              </w:rPr>
            </w:pPr>
            <w:r w:rsidRPr="007426D3">
              <w:rPr>
                <w:szCs w:val="22"/>
              </w:rPr>
              <w:t>=</w:t>
            </w:r>
          </w:p>
        </w:tc>
        <w:tc>
          <w:tcPr>
            <w:tcW w:w="7980" w:type="dxa"/>
            <w:shd w:val="clear" w:color="auto" w:fill="auto"/>
          </w:tcPr>
          <w:p w14:paraId="2B6183A0" w14:textId="1E0C937B" w:rsidR="00F02A35" w:rsidRPr="007426D3" w:rsidRDefault="003A03B5" w:rsidP="00210A5B">
            <w:pPr>
              <w:pStyle w:val="Equationleft"/>
              <w:spacing w:before="120" w:after="120"/>
              <w:rPr>
                <w:szCs w:val="22"/>
              </w:rPr>
            </w:pPr>
            <w:r w:rsidRPr="001B0F58">
              <w:t xml:space="preserve">average mass of MPs released from the standard asphalt with no plastic (obtained from </w:t>
            </w:r>
            <w:r>
              <w:t>4</w:t>
            </w:r>
            <w:r w:rsidRPr="001B0F58">
              <w:t xml:space="preserve"> replicates), g</w:t>
            </w:r>
          </w:p>
        </w:tc>
      </w:tr>
      <w:tr w:rsidR="003A03B5" w:rsidRPr="007426D3" w14:paraId="671AEB49" w14:textId="77777777" w:rsidTr="00210A5B">
        <w:tc>
          <w:tcPr>
            <w:tcW w:w="1278" w:type="dxa"/>
            <w:shd w:val="clear" w:color="auto" w:fill="auto"/>
            <w:vAlign w:val="center"/>
          </w:tcPr>
          <w:p w14:paraId="00A68B43" w14:textId="085BE63A" w:rsidR="003A03B5" w:rsidRPr="003A03B5" w:rsidRDefault="003A03B5" w:rsidP="00210A5B">
            <w:pPr>
              <w:pStyle w:val="Equationright"/>
              <w:spacing w:before="120" w:after="120"/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</w:rPr>
                  <m:t>A</m:t>
                </m:r>
              </m:oMath>
            </m:oMathPara>
          </w:p>
        </w:tc>
        <w:tc>
          <w:tcPr>
            <w:tcW w:w="381" w:type="dxa"/>
            <w:shd w:val="clear" w:color="auto" w:fill="auto"/>
            <w:vAlign w:val="center"/>
          </w:tcPr>
          <w:p w14:paraId="10393E51" w14:textId="232E49DA" w:rsidR="003A03B5" w:rsidRPr="007426D3" w:rsidRDefault="003A03B5" w:rsidP="00210A5B">
            <w:pPr>
              <w:pStyle w:val="Equationcentered"/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=</w:t>
            </w:r>
          </w:p>
        </w:tc>
        <w:tc>
          <w:tcPr>
            <w:tcW w:w="7980" w:type="dxa"/>
            <w:shd w:val="clear" w:color="auto" w:fill="auto"/>
          </w:tcPr>
          <w:p w14:paraId="7F186D02" w14:textId="73820DB5" w:rsidR="003A03B5" w:rsidRPr="001B0F58" w:rsidRDefault="003A03B5" w:rsidP="00210A5B">
            <w:pPr>
              <w:pStyle w:val="Equationleft"/>
              <w:spacing w:before="120" w:after="120"/>
            </w:pPr>
            <w:r>
              <w:t>surface area</w:t>
            </w:r>
            <w:r w:rsidRPr="001B0F58">
              <w:t xml:space="preserve"> of the asphalt specimen, m</w:t>
            </w:r>
            <w:r w:rsidRPr="001B0F58">
              <w:rPr>
                <w:vertAlign w:val="superscript"/>
              </w:rPr>
              <w:t>2</w:t>
            </w:r>
          </w:p>
        </w:tc>
      </w:tr>
    </w:tbl>
    <w:p w14:paraId="10861253" w14:textId="0279B2F4" w:rsidR="00932FEE" w:rsidRPr="001B0F58" w:rsidRDefault="00932FEE">
      <w:pPr>
        <w:spacing w:line="240" w:lineRule="auto"/>
        <w:rPr>
          <w:sz w:val="20"/>
          <w:vertAlign w:val="superscript"/>
        </w:rPr>
      </w:pPr>
      <w:r w:rsidRPr="001B0F58">
        <w:rPr>
          <w:vertAlign w:val="superscript"/>
        </w:rPr>
        <w:br w:type="page"/>
      </w:r>
    </w:p>
    <w:p w14:paraId="4BA2DBDB" w14:textId="0852EE14" w:rsidR="00333D55" w:rsidRPr="001B0F58" w:rsidRDefault="00333D55" w:rsidP="00333D55">
      <w:pPr>
        <w:pStyle w:val="Heading1"/>
      </w:pPr>
      <w:bookmarkStart w:id="38" w:name="_Toc120567590"/>
      <w:bookmarkStart w:id="39" w:name="_Toc197015909"/>
      <w:r w:rsidRPr="001B0F58">
        <w:lastRenderedPageBreak/>
        <w:t>Report</w:t>
      </w:r>
      <w:bookmarkEnd w:id="38"/>
      <w:bookmarkEnd w:id="39"/>
    </w:p>
    <w:p w14:paraId="38B7B7AF" w14:textId="4D9BF82D" w:rsidR="00994661" w:rsidRPr="001B0F58" w:rsidRDefault="00226CFE" w:rsidP="00CD449F">
      <w:pPr>
        <w:pStyle w:val="BodyText"/>
      </w:pPr>
      <w:r w:rsidRPr="001B0F58">
        <w:t>T</w:t>
      </w:r>
      <w:r w:rsidR="00994661" w:rsidRPr="001B0F58">
        <w:t xml:space="preserve">he following shall be </w:t>
      </w:r>
      <w:r w:rsidR="00EB708F" w:rsidRPr="001B0F58">
        <w:t>reported</w:t>
      </w:r>
      <w:r w:rsidR="00994661" w:rsidRPr="001B0F58">
        <w:t>:</w:t>
      </w:r>
    </w:p>
    <w:p w14:paraId="06710C71" w14:textId="1886A50B" w:rsidR="004D1BB6" w:rsidRPr="001B0F58" w:rsidRDefault="00EA2ADE" w:rsidP="006F53F7">
      <w:pPr>
        <w:pStyle w:val="NumberedList"/>
        <w:numPr>
          <w:ilvl w:val="0"/>
          <w:numId w:val="41"/>
        </w:numPr>
      </w:pPr>
      <w:r w:rsidRPr="001B0F58">
        <w:t xml:space="preserve">compaction </w:t>
      </w:r>
      <w:r w:rsidR="00A9634D" w:rsidRPr="001B0F58">
        <w:t>method used to prepare the samples</w:t>
      </w:r>
      <w:r w:rsidR="000B16AA">
        <w:t>; and</w:t>
      </w:r>
    </w:p>
    <w:p w14:paraId="07C88A21" w14:textId="1A2358B9" w:rsidR="00EB708F" w:rsidRPr="001B0F58" w:rsidRDefault="00F96357" w:rsidP="00CD449F">
      <w:pPr>
        <w:pStyle w:val="NumberedLis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MP</m:t>
            </m:r>
          </m:e>
          <m:sub>
            <m:r>
              <w:rPr>
                <w:rFonts w:ascii="Cambria Math" w:hAnsi="Cambria Math"/>
              </w:rPr>
              <m:t>asp</m:t>
            </m:r>
            <m:r>
              <w:rPr>
                <w:rFonts w:ascii="Cambria Math" w:hAnsi="Cambria Math"/>
              </w:rPr>
              <m:t>h</m:t>
            </m:r>
            <m:r>
              <w:rPr>
                <w:rFonts w:ascii="Cambria Math" w:hAnsi="Cambria Math"/>
              </w:rPr>
              <m:t>alt</m:t>
            </m:r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</w:rPr>
              <m:t>mix</m:t>
            </m:r>
          </m:sub>
        </m:sSub>
      </m:oMath>
      <w:r w:rsidR="008A4644" w:rsidRPr="001B0F58">
        <w:t xml:space="preserve"> value</w:t>
      </w:r>
      <w:r w:rsidR="007C5F12" w:rsidRPr="001B0F58">
        <w:t xml:space="preserve"> and corresponding standard deviation, g/m</w:t>
      </w:r>
      <w:r w:rsidR="007C5F12" w:rsidRPr="001B0F58">
        <w:rPr>
          <w:vertAlign w:val="superscript"/>
        </w:rPr>
        <w:t>2</w:t>
      </w:r>
      <w:r w:rsidR="000B16AA">
        <w:t>.</w:t>
      </w:r>
    </w:p>
    <w:p w14:paraId="33C64A13" w14:textId="77777777" w:rsidR="00B3535C" w:rsidRPr="00452AA4" w:rsidRDefault="00B3535C" w:rsidP="00CD449F">
      <w:pPr>
        <w:pStyle w:val="BodyText"/>
      </w:pPr>
      <w:r w:rsidRPr="00452AA4">
        <w:t>Note: Where results are to be compared against a selected benchmark, a tolerance level of ± 0.05 g/m</w:t>
      </w:r>
      <w:r w:rsidRPr="00776104">
        <w:rPr>
          <w:vertAlign w:val="superscript"/>
        </w:rPr>
        <w:t>2</w:t>
      </w:r>
      <w:r w:rsidRPr="00452AA4">
        <w:t xml:space="preserve"> can be applied to account for any variability due to the testing equipment.</w:t>
      </w:r>
    </w:p>
    <w:p w14:paraId="7D771420" w14:textId="6980E39F" w:rsidR="0095477F" w:rsidRPr="001B0F58" w:rsidRDefault="0095477F" w:rsidP="006F53F7">
      <w:pPr>
        <w:pStyle w:val="Paragraph"/>
        <w:numPr>
          <w:ilvl w:val="0"/>
          <w:numId w:val="31"/>
        </w:numPr>
        <w:ind w:left="573" w:hanging="573"/>
      </w:pPr>
      <w:r w:rsidRPr="001B0F58">
        <w:br w:type="page"/>
      </w:r>
    </w:p>
    <w:p w14:paraId="1F1A0790" w14:textId="7394FF73" w:rsidR="003507B5" w:rsidRPr="008C101C" w:rsidRDefault="008C101C" w:rsidP="0027129A">
      <w:pPr>
        <w:pStyle w:val="CommentaryHeading1"/>
        <w:pageBreakBefore/>
        <w:numPr>
          <w:ilvl w:val="0"/>
          <w:numId w:val="0"/>
        </w:numPr>
        <w:rPr>
          <w:sz w:val="28"/>
          <w:szCs w:val="28"/>
        </w:rPr>
      </w:pPr>
      <w:bookmarkStart w:id="40" w:name="_Toc70497277"/>
      <w:bookmarkStart w:id="41" w:name="_Toc110957571"/>
      <w:bookmarkStart w:id="42" w:name="_Toc120567592"/>
      <w:bookmarkStart w:id="43" w:name="_Toc196154505"/>
      <w:bookmarkStart w:id="44" w:name="_Toc197015910"/>
      <w:bookmarkEnd w:id="34"/>
      <w:r w:rsidRPr="008C101C">
        <w:rPr>
          <w:caps w:val="0"/>
          <w:sz w:val="28"/>
          <w:szCs w:val="28"/>
        </w:rPr>
        <w:lastRenderedPageBreak/>
        <w:t>Amendment Record</w:t>
      </w:r>
      <w:bookmarkEnd w:id="18"/>
      <w:bookmarkEnd w:id="40"/>
      <w:bookmarkEnd w:id="41"/>
      <w:bookmarkEnd w:id="42"/>
      <w:bookmarkEnd w:id="43"/>
      <w:bookmarkEnd w:id="44"/>
    </w:p>
    <w:tbl>
      <w:tblPr>
        <w:tblStyle w:val="TMTable"/>
        <w:tblW w:w="5000" w:type="pct"/>
        <w:tblLook w:val="01E0" w:firstRow="1" w:lastRow="1" w:firstColumn="1" w:lastColumn="1" w:noHBand="0" w:noVBand="0"/>
      </w:tblPr>
      <w:tblGrid>
        <w:gridCol w:w="1691"/>
        <w:gridCol w:w="5104"/>
        <w:gridCol w:w="1418"/>
        <w:gridCol w:w="1406"/>
      </w:tblGrid>
      <w:tr w:rsidR="00607728" w:rsidRPr="00731EA0" w14:paraId="6DD253A2" w14:textId="77777777" w:rsidTr="006F53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79" w:type="pct"/>
          </w:tcPr>
          <w:p w14:paraId="44A0E6B8" w14:textId="77777777" w:rsidR="00607728" w:rsidRPr="00065834" w:rsidRDefault="00607728" w:rsidP="00A97665">
            <w:pPr>
              <w:pStyle w:val="TableHeader"/>
              <w:rPr>
                <w:rFonts w:ascii="Arial" w:hAnsi="Arial" w:cs="Arial"/>
                <w:b/>
              </w:rPr>
            </w:pPr>
            <w:r w:rsidRPr="00065834">
              <w:rPr>
                <w:rFonts w:ascii="Arial" w:hAnsi="Arial" w:cs="Arial"/>
                <w:b/>
              </w:rPr>
              <w:t xml:space="preserve">Amendment </w:t>
            </w:r>
            <w:r w:rsidR="00DC6BD5" w:rsidRPr="00065834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2653" w:type="pct"/>
          </w:tcPr>
          <w:p w14:paraId="6BBFFEA7" w14:textId="77777777" w:rsidR="00607728" w:rsidRPr="00065834" w:rsidRDefault="00607728" w:rsidP="00DD5FD7">
            <w:pPr>
              <w:pStyle w:val="TableHeader"/>
              <w:rPr>
                <w:rFonts w:ascii="Arial" w:hAnsi="Arial" w:cs="Arial"/>
                <w:b/>
              </w:rPr>
            </w:pPr>
            <w:r w:rsidRPr="00065834">
              <w:rPr>
                <w:rFonts w:ascii="Arial" w:hAnsi="Arial" w:cs="Arial"/>
                <w:b/>
              </w:rPr>
              <w:t>Clauses amended</w:t>
            </w:r>
          </w:p>
        </w:tc>
        <w:tc>
          <w:tcPr>
            <w:tcW w:w="737" w:type="pct"/>
          </w:tcPr>
          <w:p w14:paraId="3F993664" w14:textId="77777777" w:rsidR="00607728" w:rsidRPr="00906CF3" w:rsidRDefault="00607728" w:rsidP="00DC6BD5">
            <w:pPr>
              <w:pStyle w:val="TableFigureCenter"/>
              <w:rPr>
                <w:rFonts w:ascii="Arial" w:hAnsi="Arial" w:cs="Arial"/>
              </w:rPr>
            </w:pPr>
            <w:r w:rsidRPr="00906CF3">
              <w:rPr>
                <w:rFonts w:ascii="Arial" w:hAnsi="Arial" w:cs="Arial"/>
              </w:rPr>
              <w:t>Action</w:t>
            </w:r>
          </w:p>
        </w:tc>
        <w:tc>
          <w:tcPr>
            <w:tcW w:w="731" w:type="pct"/>
          </w:tcPr>
          <w:p w14:paraId="73C87F8E" w14:textId="77777777" w:rsidR="00607728" w:rsidRPr="00906CF3" w:rsidRDefault="00607728" w:rsidP="00DC6BD5">
            <w:pPr>
              <w:pStyle w:val="TableFigureCenter"/>
              <w:rPr>
                <w:rFonts w:ascii="Arial" w:hAnsi="Arial" w:cs="Arial"/>
              </w:rPr>
            </w:pPr>
            <w:r w:rsidRPr="00906CF3">
              <w:rPr>
                <w:rFonts w:ascii="Arial" w:hAnsi="Arial" w:cs="Arial"/>
              </w:rPr>
              <w:t>Date</w:t>
            </w:r>
          </w:p>
        </w:tc>
      </w:tr>
      <w:tr w:rsidR="005A2392" w14:paraId="1C06269B" w14:textId="77777777" w:rsidTr="006F53F7">
        <w:tc>
          <w:tcPr>
            <w:tcW w:w="879" w:type="pct"/>
          </w:tcPr>
          <w:p w14:paraId="38DF612B" w14:textId="5A3A3468" w:rsidR="005A2392" w:rsidRPr="00CD449F" w:rsidRDefault="00174BB1" w:rsidP="00CD449F">
            <w:pPr>
              <w:pStyle w:val="TableFigureCenter"/>
              <w:jc w:val="left"/>
              <w:rPr>
                <w:rFonts w:ascii="Arial" w:hAnsi="Arial" w:cs="Arial"/>
              </w:rPr>
            </w:pPr>
            <w:r w:rsidRPr="00CD449F">
              <w:rPr>
                <w:rFonts w:ascii="Arial" w:hAnsi="Arial" w:cs="Arial"/>
              </w:rPr>
              <w:t>-</w:t>
            </w:r>
          </w:p>
        </w:tc>
        <w:tc>
          <w:tcPr>
            <w:tcW w:w="2653" w:type="pct"/>
          </w:tcPr>
          <w:p w14:paraId="6C9F7713" w14:textId="533E0205" w:rsidR="005A2392" w:rsidRPr="00CD449F" w:rsidRDefault="00174BB1" w:rsidP="00DD5FD7">
            <w:pPr>
              <w:pStyle w:val="TableFigureLeft"/>
              <w:rPr>
                <w:rFonts w:ascii="Arial" w:hAnsi="Arial" w:cs="Arial"/>
              </w:rPr>
            </w:pPr>
            <w:r w:rsidRPr="00CD449F">
              <w:rPr>
                <w:rFonts w:ascii="Arial" w:hAnsi="Arial" w:cs="Arial"/>
              </w:rPr>
              <w:t>New test method</w:t>
            </w:r>
          </w:p>
        </w:tc>
        <w:tc>
          <w:tcPr>
            <w:tcW w:w="737" w:type="pct"/>
          </w:tcPr>
          <w:p w14:paraId="3CA8068B" w14:textId="728C233A" w:rsidR="005A2392" w:rsidRPr="00CD449F" w:rsidRDefault="00065834" w:rsidP="00DC6BD5">
            <w:pPr>
              <w:pStyle w:val="TableFigureCenter"/>
              <w:rPr>
                <w:rFonts w:ascii="Arial" w:hAnsi="Arial" w:cs="Arial"/>
              </w:rPr>
            </w:pPr>
            <w:r w:rsidRPr="00CD449F">
              <w:rPr>
                <w:rFonts w:ascii="Arial" w:hAnsi="Arial" w:cs="Arial"/>
              </w:rPr>
              <w:t>New</w:t>
            </w:r>
          </w:p>
        </w:tc>
        <w:tc>
          <w:tcPr>
            <w:tcW w:w="731" w:type="pct"/>
          </w:tcPr>
          <w:p w14:paraId="150FD90B" w14:textId="1030C353" w:rsidR="005A2392" w:rsidRPr="00CD449F" w:rsidRDefault="00F96357" w:rsidP="00DC6BD5">
            <w:pPr>
              <w:pStyle w:val="TableFigure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</w:t>
            </w:r>
            <w:r w:rsidR="006F53F7">
              <w:rPr>
                <w:rFonts w:ascii="Arial" w:hAnsi="Arial" w:cs="Arial"/>
              </w:rPr>
              <w:t xml:space="preserve"> </w:t>
            </w:r>
            <w:r w:rsidR="00065834" w:rsidRPr="00CD449F">
              <w:rPr>
                <w:rFonts w:ascii="Arial" w:hAnsi="Arial" w:cs="Arial"/>
              </w:rPr>
              <w:t>2025</w:t>
            </w:r>
          </w:p>
        </w:tc>
      </w:tr>
      <w:tr w:rsidR="005C59C6" w14:paraId="3CF2C6D7" w14:textId="77777777" w:rsidTr="006F53F7">
        <w:tc>
          <w:tcPr>
            <w:tcW w:w="879" w:type="pct"/>
          </w:tcPr>
          <w:p w14:paraId="0D2A8E4E" w14:textId="77777777" w:rsidR="005C59C6" w:rsidRDefault="005C59C6" w:rsidP="004E7EA1">
            <w:pPr>
              <w:pStyle w:val="TableFigureCenter"/>
            </w:pPr>
          </w:p>
        </w:tc>
        <w:tc>
          <w:tcPr>
            <w:tcW w:w="2653" w:type="pct"/>
          </w:tcPr>
          <w:p w14:paraId="34A20966" w14:textId="77777777" w:rsidR="005C59C6" w:rsidRDefault="005C59C6" w:rsidP="00DD5FD7">
            <w:pPr>
              <w:pStyle w:val="TableFigureLeft"/>
            </w:pPr>
          </w:p>
        </w:tc>
        <w:tc>
          <w:tcPr>
            <w:tcW w:w="737" w:type="pct"/>
          </w:tcPr>
          <w:p w14:paraId="474F5756" w14:textId="77777777" w:rsidR="005C59C6" w:rsidRDefault="005C59C6" w:rsidP="00DC6BD5">
            <w:pPr>
              <w:pStyle w:val="TableFigureCenter"/>
            </w:pPr>
          </w:p>
        </w:tc>
        <w:tc>
          <w:tcPr>
            <w:tcW w:w="731" w:type="pct"/>
          </w:tcPr>
          <w:p w14:paraId="49D64A72" w14:textId="77777777" w:rsidR="005C59C6" w:rsidRDefault="005C59C6" w:rsidP="00DC6BD5">
            <w:pPr>
              <w:pStyle w:val="TableFigureCenter"/>
            </w:pPr>
          </w:p>
        </w:tc>
      </w:tr>
    </w:tbl>
    <w:p w14:paraId="48C2EE43" w14:textId="77777777" w:rsidR="003507B5" w:rsidRDefault="003507B5">
      <w:pPr>
        <w:pStyle w:val="Paragraph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157"/>
        <w:gridCol w:w="8482"/>
      </w:tblGrid>
      <w:tr w:rsidR="00EE45B0" w14:paraId="5C0D5B8C" w14:textId="77777777" w:rsidTr="00CD449F">
        <w:trPr>
          <w:trHeight w:val="427"/>
        </w:trPr>
        <w:tc>
          <w:tcPr>
            <w:tcW w:w="600" w:type="pct"/>
            <w:shd w:val="clear" w:color="auto" w:fill="auto"/>
          </w:tcPr>
          <w:p w14:paraId="793B571B" w14:textId="77777777" w:rsidR="00EE45B0" w:rsidRPr="0095718B" w:rsidRDefault="00EE45B0" w:rsidP="002164A8">
            <w:pPr>
              <w:pStyle w:val="Paragraph"/>
              <w:spacing w:before="60" w:after="60"/>
              <w:rPr>
                <w:b/>
                <w:sz w:val="16"/>
                <w:szCs w:val="16"/>
              </w:rPr>
            </w:pPr>
            <w:r w:rsidRPr="001C4B2E">
              <w:rPr>
                <w:b/>
                <w:sz w:val="18"/>
                <w:szCs w:val="16"/>
              </w:rPr>
              <w:t>Key</w:t>
            </w:r>
          </w:p>
        </w:tc>
        <w:tc>
          <w:tcPr>
            <w:tcW w:w="4400" w:type="pct"/>
            <w:shd w:val="clear" w:color="auto" w:fill="auto"/>
          </w:tcPr>
          <w:p w14:paraId="74898DAF" w14:textId="77777777" w:rsidR="00EE45B0" w:rsidRPr="0095718B" w:rsidRDefault="00EE45B0">
            <w:pPr>
              <w:pStyle w:val="Paragraph"/>
              <w:rPr>
                <w:sz w:val="16"/>
                <w:szCs w:val="16"/>
              </w:rPr>
            </w:pPr>
          </w:p>
        </w:tc>
      </w:tr>
      <w:tr w:rsidR="00EE45B0" w14:paraId="01FE3C86" w14:textId="77777777" w:rsidTr="00CD449F">
        <w:tc>
          <w:tcPr>
            <w:tcW w:w="600" w:type="pct"/>
            <w:shd w:val="clear" w:color="auto" w:fill="auto"/>
          </w:tcPr>
          <w:p w14:paraId="077DF622" w14:textId="77777777" w:rsidR="00EE45B0" w:rsidRPr="00E6543E" w:rsidRDefault="00EE45B0" w:rsidP="005214E4">
            <w:pPr>
              <w:pStyle w:val="Paragraph"/>
              <w:spacing w:before="60" w:after="60"/>
              <w:rPr>
                <w:sz w:val="18"/>
                <w:szCs w:val="16"/>
              </w:rPr>
            </w:pPr>
            <w:r w:rsidRPr="00E6543E">
              <w:rPr>
                <w:sz w:val="18"/>
                <w:szCs w:val="16"/>
              </w:rPr>
              <w:t>Format</w:t>
            </w:r>
          </w:p>
        </w:tc>
        <w:tc>
          <w:tcPr>
            <w:tcW w:w="4400" w:type="pct"/>
            <w:shd w:val="clear" w:color="auto" w:fill="auto"/>
          </w:tcPr>
          <w:p w14:paraId="06583BE4" w14:textId="77777777" w:rsidR="00EE45B0" w:rsidRPr="00E6543E" w:rsidRDefault="00692426" w:rsidP="005214E4">
            <w:pPr>
              <w:pStyle w:val="Paragraph"/>
              <w:spacing w:before="60" w:after="60"/>
              <w:rPr>
                <w:sz w:val="18"/>
                <w:szCs w:val="16"/>
              </w:rPr>
            </w:pPr>
            <w:r w:rsidRPr="00E6543E">
              <w:rPr>
                <w:sz w:val="18"/>
                <w:szCs w:val="16"/>
              </w:rPr>
              <w:t>Change in format</w:t>
            </w:r>
          </w:p>
        </w:tc>
      </w:tr>
      <w:tr w:rsidR="00EE45B0" w14:paraId="090D97B6" w14:textId="77777777" w:rsidTr="00CD449F">
        <w:tc>
          <w:tcPr>
            <w:tcW w:w="600" w:type="pct"/>
            <w:shd w:val="clear" w:color="auto" w:fill="auto"/>
          </w:tcPr>
          <w:p w14:paraId="116497FB" w14:textId="77777777" w:rsidR="00EE45B0" w:rsidRPr="00E6543E" w:rsidRDefault="00EE45B0" w:rsidP="005214E4">
            <w:pPr>
              <w:pStyle w:val="Paragraph"/>
              <w:spacing w:before="60" w:after="60"/>
              <w:rPr>
                <w:sz w:val="18"/>
                <w:szCs w:val="16"/>
              </w:rPr>
            </w:pPr>
            <w:r w:rsidRPr="00E6543E">
              <w:rPr>
                <w:sz w:val="18"/>
                <w:szCs w:val="16"/>
              </w:rPr>
              <w:t>Substitution</w:t>
            </w:r>
          </w:p>
        </w:tc>
        <w:tc>
          <w:tcPr>
            <w:tcW w:w="4400" w:type="pct"/>
            <w:shd w:val="clear" w:color="auto" w:fill="auto"/>
          </w:tcPr>
          <w:p w14:paraId="5B272D9C" w14:textId="77777777" w:rsidR="00EE45B0" w:rsidRPr="00E6543E" w:rsidRDefault="00692426" w:rsidP="005214E4">
            <w:pPr>
              <w:pStyle w:val="Paragraph"/>
              <w:spacing w:before="60" w:after="60"/>
              <w:rPr>
                <w:sz w:val="18"/>
                <w:szCs w:val="16"/>
              </w:rPr>
            </w:pPr>
            <w:r w:rsidRPr="00E6543E">
              <w:rPr>
                <w:sz w:val="18"/>
                <w:szCs w:val="16"/>
              </w:rPr>
              <w:t>Old clause removed and replaced with new clause</w:t>
            </w:r>
          </w:p>
        </w:tc>
      </w:tr>
      <w:tr w:rsidR="00EE45B0" w14:paraId="105A0084" w14:textId="77777777" w:rsidTr="00CD449F">
        <w:tc>
          <w:tcPr>
            <w:tcW w:w="600" w:type="pct"/>
            <w:shd w:val="clear" w:color="auto" w:fill="auto"/>
          </w:tcPr>
          <w:p w14:paraId="6981D304" w14:textId="77777777" w:rsidR="00EE45B0" w:rsidRPr="00E6543E" w:rsidRDefault="00EE45B0" w:rsidP="005214E4">
            <w:pPr>
              <w:pStyle w:val="Paragraph"/>
              <w:spacing w:before="60" w:after="60"/>
              <w:rPr>
                <w:sz w:val="18"/>
                <w:szCs w:val="16"/>
              </w:rPr>
            </w:pPr>
            <w:r w:rsidRPr="00E6543E">
              <w:rPr>
                <w:sz w:val="18"/>
                <w:szCs w:val="16"/>
              </w:rPr>
              <w:t>New</w:t>
            </w:r>
          </w:p>
        </w:tc>
        <w:tc>
          <w:tcPr>
            <w:tcW w:w="4400" w:type="pct"/>
            <w:shd w:val="clear" w:color="auto" w:fill="auto"/>
          </w:tcPr>
          <w:p w14:paraId="34893F9C" w14:textId="77777777" w:rsidR="00EE45B0" w:rsidRPr="00E6543E" w:rsidRDefault="00692426" w:rsidP="005214E4">
            <w:pPr>
              <w:pStyle w:val="Paragraph"/>
              <w:spacing w:before="60" w:after="60"/>
              <w:rPr>
                <w:sz w:val="18"/>
                <w:szCs w:val="16"/>
              </w:rPr>
            </w:pPr>
            <w:r w:rsidRPr="00E6543E">
              <w:rPr>
                <w:sz w:val="18"/>
                <w:szCs w:val="16"/>
              </w:rPr>
              <w:t>Insertion of new clause</w:t>
            </w:r>
          </w:p>
        </w:tc>
      </w:tr>
      <w:tr w:rsidR="00EE45B0" w14:paraId="0999E8B1" w14:textId="77777777" w:rsidTr="00CD449F">
        <w:tc>
          <w:tcPr>
            <w:tcW w:w="600" w:type="pct"/>
            <w:shd w:val="clear" w:color="auto" w:fill="auto"/>
          </w:tcPr>
          <w:p w14:paraId="67D28E4F" w14:textId="77777777" w:rsidR="00EE45B0" w:rsidRPr="00E6543E" w:rsidRDefault="00EE45B0" w:rsidP="005214E4">
            <w:pPr>
              <w:pStyle w:val="Paragraph"/>
              <w:spacing w:before="60" w:after="60"/>
              <w:rPr>
                <w:sz w:val="18"/>
                <w:szCs w:val="16"/>
              </w:rPr>
            </w:pPr>
            <w:r w:rsidRPr="00E6543E">
              <w:rPr>
                <w:sz w:val="18"/>
                <w:szCs w:val="16"/>
              </w:rPr>
              <w:t>Removed</w:t>
            </w:r>
          </w:p>
        </w:tc>
        <w:tc>
          <w:tcPr>
            <w:tcW w:w="4400" w:type="pct"/>
            <w:shd w:val="clear" w:color="auto" w:fill="auto"/>
          </w:tcPr>
          <w:p w14:paraId="13AA5C0C" w14:textId="77777777" w:rsidR="00EE45B0" w:rsidRPr="00E6543E" w:rsidRDefault="00692426" w:rsidP="005214E4">
            <w:pPr>
              <w:pStyle w:val="Paragraph"/>
              <w:spacing w:before="60" w:after="60"/>
              <w:rPr>
                <w:sz w:val="18"/>
                <w:szCs w:val="16"/>
              </w:rPr>
            </w:pPr>
            <w:r w:rsidRPr="00E6543E">
              <w:rPr>
                <w:sz w:val="18"/>
                <w:szCs w:val="16"/>
              </w:rPr>
              <w:t>Old clauses removed</w:t>
            </w:r>
          </w:p>
        </w:tc>
      </w:tr>
    </w:tbl>
    <w:p w14:paraId="0DE8567E" w14:textId="74DEEA42" w:rsidR="004131B5" w:rsidRDefault="004131B5">
      <w:pPr>
        <w:pStyle w:val="Paragraph"/>
      </w:pPr>
    </w:p>
    <w:sectPr w:rsidR="004131B5" w:rsidSect="00FC0913">
      <w:headerReference w:type="even" r:id="rId22"/>
      <w:headerReference w:type="default" r:id="rId23"/>
      <w:headerReference w:type="first" r:id="rId24"/>
      <w:type w:val="continuous"/>
      <w:pgSz w:w="11907" w:h="16840" w:code="9"/>
      <w:pgMar w:top="1134" w:right="1134" w:bottom="1418" w:left="1134" w:header="720" w:footer="38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A2B24" w14:textId="77777777" w:rsidR="000A0E4A" w:rsidRDefault="000A0E4A">
      <w:r>
        <w:separator/>
      </w:r>
    </w:p>
  </w:endnote>
  <w:endnote w:type="continuationSeparator" w:id="0">
    <w:p w14:paraId="50C87870" w14:textId="77777777" w:rsidR="000A0E4A" w:rsidRDefault="000A0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08C37" w14:textId="77777777" w:rsidR="004A3CD1" w:rsidRDefault="004A3CD1" w:rsidP="001F1A04">
    <w:pPr>
      <w:pStyle w:val="Footer"/>
      <w:pBdr>
        <w:top w:val="none" w:sz="0" w:space="0" w:color="auto"/>
      </w:pBdr>
      <w:spacing w:after="0"/>
      <w:jc w:val="right"/>
    </w:pPr>
  </w:p>
  <w:p w14:paraId="66CFD5D9" w14:textId="77777777" w:rsidR="004A3CD1" w:rsidRDefault="004A3CD1" w:rsidP="001F1A04">
    <w:pPr>
      <w:pStyle w:val="Footer"/>
      <w:pBdr>
        <w:top w:val="dotted" w:sz="4" w:space="1" w:color="auto"/>
      </w:pBdr>
      <w:spacing w:after="0"/>
      <w:jc w:val="right"/>
    </w:pPr>
  </w:p>
  <w:p w14:paraId="4E4BC4B1" w14:textId="498557A9" w:rsidR="004A3CD1" w:rsidRPr="001F1A04" w:rsidRDefault="00213E76" w:rsidP="001F1A04">
    <w:pPr>
      <w:pStyle w:val="Footer"/>
      <w:pBdr>
        <w:top w:val="none" w:sz="0" w:space="0" w:color="auto"/>
      </w:pBdr>
      <w:jc w:val="right"/>
      <w:rPr>
        <w:rFonts w:ascii="Arial" w:hAnsi="Arial" w:cs="Arial"/>
        <w:spacing w:val="0"/>
        <w:sz w:val="16"/>
        <w:szCs w:val="16"/>
      </w:rPr>
    </w:pPr>
    <w:r>
      <w:rPr>
        <w:rFonts w:ascii="Arial" w:hAnsi="Arial" w:cs="Arial"/>
        <w:spacing w:val="0"/>
        <w:sz w:val="16"/>
        <w:szCs w:val="16"/>
      </w:rPr>
      <w:t xml:space="preserve">Edition 1.0 </w:t>
    </w:r>
    <w:r w:rsidR="002513A7">
      <w:rPr>
        <w:rFonts w:ascii="Arial" w:hAnsi="Arial" w:cs="Arial"/>
        <w:spacing w:val="0"/>
        <w:sz w:val="16"/>
        <w:szCs w:val="16"/>
      </w:rPr>
      <w:t xml:space="preserve">| </w:t>
    </w:r>
    <w:r w:rsidR="00F96357">
      <w:rPr>
        <w:rFonts w:ascii="Arial" w:hAnsi="Arial" w:cs="Arial"/>
        <w:spacing w:val="0"/>
        <w:sz w:val="16"/>
        <w:szCs w:val="16"/>
      </w:rPr>
      <w:t>May</w:t>
    </w:r>
    <w:r w:rsidR="00452AA4" w:rsidRPr="00776104">
      <w:rPr>
        <w:rFonts w:ascii="Arial" w:hAnsi="Arial" w:cs="Arial"/>
        <w:spacing w:val="0"/>
        <w:sz w:val="16"/>
        <w:szCs w:val="16"/>
      </w:rPr>
      <w:t xml:space="preserve"> </w:t>
    </w:r>
    <w:r w:rsidR="007079CD" w:rsidRPr="00776104">
      <w:rPr>
        <w:rFonts w:ascii="Arial" w:hAnsi="Arial" w:cs="Arial"/>
        <w:spacing w:val="0"/>
        <w:sz w:val="16"/>
        <w:szCs w:val="16"/>
      </w:rPr>
      <w:t>202</w:t>
    </w:r>
    <w:r w:rsidR="002513A7">
      <w:rPr>
        <w:rFonts w:ascii="Arial" w:hAnsi="Arial" w:cs="Arial"/>
        <w:spacing w:val="0"/>
        <w:sz w:val="16"/>
        <w:szCs w:val="16"/>
      </w:rPr>
      <w:t>5</w:t>
    </w:r>
    <w:r w:rsidR="004A3CD1" w:rsidRPr="00452AA4">
      <w:rPr>
        <w:rFonts w:ascii="Arial" w:hAnsi="Arial" w:cs="Arial"/>
        <w:spacing w:val="0"/>
        <w:sz w:val="16"/>
        <w:szCs w:val="16"/>
      </w:rPr>
      <w:t xml:space="preserve"> |</w:t>
    </w:r>
    <w:r w:rsidR="004A3CD1" w:rsidRPr="001F1A04">
      <w:rPr>
        <w:rFonts w:ascii="Arial" w:hAnsi="Arial" w:cs="Arial"/>
        <w:spacing w:val="0"/>
        <w:sz w:val="16"/>
        <w:szCs w:val="16"/>
      </w:rPr>
      <w:t xml:space="preserve"> page </w:t>
    </w:r>
    <w:r w:rsidR="004A3CD1" w:rsidRPr="001F1A04">
      <w:rPr>
        <w:rFonts w:ascii="Arial" w:hAnsi="Arial" w:cs="Arial"/>
        <w:spacing w:val="0"/>
        <w:sz w:val="16"/>
        <w:szCs w:val="16"/>
      </w:rPr>
      <w:fldChar w:fldCharType="begin"/>
    </w:r>
    <w:r w:rsidR="004A3CD1" w:rsidRPr="001F1A04">
      <w:rPr>
        <w:rFonts w:ascii="Arial" w:hAnsi="Arial" w:cs="Arial"/>
        <w:spacing w:val="0"/>
        <w:sz w:val="16"/>
        <w:szCs w:val="16"/>
      </w:rPr>
      <w:instrText xml:space="preserve"> PAGE   \* MERGEFORMAT </w:instrText>
    </w:r>
    <w:r w:rsidR="004A3CD1" w:rsidRPr="001F1A04">
      <w:rPr>
        <w:rFonts w:ascii="Arial" w:hAnsi="Arial" w:cs="Arial"/>
        <w:spacing w:val="0"/>
        <w:sz w:val="16"/>
        <w:szCs w:val="16"/>
      </w:rPr>
      <w:fldChar w:fldCharType="separate"/>
    </w:r>
    <w:r w:rsidR="007E38A2">
      <w:rPr>
        <w:rFonts w:ascii="Arial" w:hAnsi="Arial" w:cs="Arial"/>
        <w:noProof/>
        <w:spacing w:val="0"/>
        <w:sz w:val="16"/>
        <w:szCs w:val="16"/>
      </w:rPr>
      <w:t>2</w:t>
    </w:r>
    <w:r w:rsidR="004A3CD1" w:rsidRPr="001F1A04">
      <w:rPr>
        <w:rFonts w:ascii="Arial" w:hAnsi="Arial" w:cs="Arial"/>
        <w:noProof/>
        <w:spacing w:val="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CD2F0" w14:textId="77777777" w:rsidR="000A0E4A" w:rsidRDefault="000A0E4A">
      <w:r>
        <w:separator/>
      </w:r>
    </w:p>
  </w:footnote>
  <w:footnote w:type="continuationSeparator" w:id="0">
    <w:p w14:paraId="223C8E2E" w14:textId="77777777" w:rsidR="000A0E4A" w:rsidRDefault="000A0E4A">
      <w:r>
        <w:continuationSeparator/>
      </w:r>
    </w:p>
  </w:footnote>
  <w:footnote w:id="1">
    <w:p w14:paraId="072C737B" w14:textId="51C956B6" w:rsidR="00E618D7" w:rsidRPr="00E618D7" w:rsidRDefault="00E618D7" w:rsidP="009E359D">
      <w:pPr>
        <w:pStyle w:val="FootnoteText"/>
      </w:pPr>
      <w:r w:rsidRPr="00AC6D79">
        <w:rPr>
          <w:rStyle w:val="FootnoteReference"/>
          <w:sz w:val="18"/>
        </w:rPr>
        <w:footnoteRef/>
      </w:r>
      <w:r w:rsidRPr="00E618D7">
        <w:t xml:space="preserve"> Grade 8 bolts, or higher, are required to ensure that the bolts can withstand the high level of stress generated during the test.</w:t>
      </w:r>
    </w:p>
  </w:footnote>
  <w:footnote w:id="2">
    <w:p w14:paraId="74413860" w14:textId="2D65C678" w:rsidR="00E618D7" w:rsidRPr="00E618D7" w:rsidRDefault="00E618D7" w:rsidP="009E359D">
      <w:pPr>
        <w:pStyle w:val="FootnoteText"/>
      </w:pPr>
      <w:r w:rsidRPr="00CD449F">
        <w:rPr>
          <w:rStyle w:val="FootnoteReference"/>
          <w:sz w:val="18"/>
        </w:rPr>
        <w:footnoteRef/>
      </w:r>
      <w:r>
        <w:t xml:space="preserve"> </w:t>
      </w:r>
      <w:r w:rsidRPr="001B0F58">
        <w:t>The abrasion head can be deformed during the test. Rolling it by 45° ensures that the surface of the abrasion head in contact with the specimen is uniform for all samples. The head must be replaced after testing 2 specimens.</w:t>
      </w:r>
    </w:p>
  </w:footnote>
  <w:footnote w:id="3">
    <w:p w14:paraId="652B1EA4" w14:textId="6B55B3A5" w:rsidR="00206C42" w:rsidRPr="00206C42" w:rsidRDefault="00206C42" w:rsidP="009E359D">
      <w:pPr>
        <w:pStyle w:val="FootnoteText"/>
      </w:pPr>
      <w:r w:rsidRPr="00CD449F">
        <w:rPr>
          <w:rStyle w:val="FootnoteReference"/>
          <w:sz w:val="18"/>
        </w:rPr>
        <w:footnoteRef/>
      </w:r>
      <w:r w:rsidRPr="00206C42">
        <w:t xml:space="preserve"> Keep the water collected from each specimen in separate bottles before extraction.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DB144" w14:textId="77777777" w:rsidR="008A362A" w:rsidRDefault="008A362A" w:rsidP="008A362A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0F647" w14:textId="14A9CD68" w:rsidR="001B0F58" w:rsidRDefault="001B0F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1BD98" w14:textId="7C20066C" w:rsidR="004A3CD1" w:rsidRPr="00CD40F5" w:rsidRDefault="00341B1B" w:rsidP="001F1A04">
    <w:pPr>
      <w:tabs>
        <w:tab w:val="right" w:pos="9639"/>
      </w:tabs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>Austroads Test Method A</w:t>
    </w:r>
    <w:r w:rsidR="00DB19D0">
      <w:rPr>
        <w:rFonts w:cs="Arial"/>
        <w:sz w:val="16"/>
        <w:szCs w:val="16"/>
      </w:rPr>
      <w:t>TM</w:t>
    </w:r>
    <w:r w:rsidR="00FE4077">
      <w:rPr>
        <w:rFonts w:cs="Arial"/>
        <w:sz w:val="16"/>
        <w:szCs w:val="16"/>
      </w:rPr>
      <w:t xml:space="preserve"> </w:t>
    </w:r>
    <w:r w:rsidR="00DE1133">
      <w:rPr>
        <w:rFonts w:cs="Arial"/>
        <w:sz w:val="16"/>
        <w:szCs w:val="16"/>
      </w:rPr>
      <w:t>457</w:t>
    </w:r>
  </w:p>
  <w:p w14:paraId="5271927E" w14:textId="7E150744" w:rsidR="00F62469" w:rsidRDefault="00F62469" w:rsidP="008319A0">
    <w:pPr>
      <w:pBdr>
        <w:bottom w:val="dotted" w:sz="4" w:space="1" w:color="auto"/>
      </w:pBdr>
      <w:tabs>
        <w:tab w:val="left" w:pos="1890"/>
      </w:tabs>
      <w:jc w:val="right"/>
      <w:rPr>
        <w:rFonts w:cs="Arial"/>
        <w:sz w:val="16"/>
        <w:szCs w:val="16"/>
      </w:rPr>
    </w:pPr>
    <w:r w:rsidRPr="00F62469">
      <w:rPr>
        <w:rFonts w:cs="Arial"/>
        <w:sz w:val="16"/>
        <w:szCs w:val="16"/>
      </w:rPr>
      <w:t xml:space="preserve">Release of Microplastics </w:t>
    </w:r>
    <w:r w:rsidR="008319A0" w:rsidRPr="00F62469">
      <w:rPr>
        <w:rFonts w:cs="Arial"/>
        <w:sz w:val="16"/>
        <w:szCs w:val="16"/>
      </w:rPr>
      <w:t>from</w:t>
    </w:r>
    <w:r w:rsidRPr="00F62469">
      <w:rPr>
        <w:rFonts w:cs="Arial"/>
        <w:sz w:val="16"/>
        <w:szCs w:val="16"/>
      </w:rPr>
      <w:t xml:space="preserve"> Plastic-Modified Bituminous Mixes (</w:t>
    </w:r>
    <w:r w:rsidR="00213E76">
      <w:rPr>
        <w:rFonts w:cs="Arial"/>
        <w:sz w:val="16"/>
        <w:szCs w:val="16"/>
      </w:rPr>
      <w:t xml:space="preserve">Asphalt </w:t>
    </w:r>
    <w:r w:rsidRPr="00F62469">
      <w:rPr>
        <w:rFonts w:cs="Arial"/>
        <w:sz w:val="16"/>
        <w:szCs w:val="16"/>
      </w:rPr>
      <w:t>Abrasion Test)</w:t>
    </w:r>
  </w:p>
  <w:p w14:paraId="22F6332F" w14:textId="77777777" w:rsidR="008319A0" w:rsidRDefault="008319A0" w:rsidP="008319A0">
    <w:pPr>
      <w:tabs>
        <w:tab w:val="left" w:pos="1890"/>
      </w:tabs>
      <w:jc w:val="right"/>
      <w:rPr>
        <w:rFonts w:cs="Arial"/>
        <w:sz w:val="16"/>
        <w:szCs w:val="16"/>
      </w:rPr>
    </w:pPr>
  </w:p>
  <w:p w14:paraId="501C5ACE" w14:textId="77777777" w:rsidR="00C13058" w:rsidRDefault="00C13058" w:rsidP="00C13058">
    <w:pPr>
      <w:tabs>
        <w:tab w:val="left" w:pos="1890"/>
      </w:tabs>
      <w:jc w:val="right"/>
      <w:rPr>
        <w:rFonts w:ascii="Arial Narrow" w:hAnsi="Arial Narrow"/>
        <w:sz w:val="18"/>
        <w:szCs w:val="1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BACEC" w14:textId="40804A29" w:rsidR="001B0F58" w:rsidRDefault="001B0F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54ADE5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E4EB054"/>
    <w:lvl w:ilvl="0">
      <w:start w:val="1"/>
      <w:numFmt w:val="decimal"/>
      <w:pStyle w:val="ListNumber5"/>
      <w:lvlText w:val="%1."/>
      <w:lvlJc w:val="left"/>
      <w:pPr>
        <w:tabs>
          <w:tab w:val="num" w:pos="914"/>
        </w:tabs>
        <w:ind w:left="914" w:hanging="360"/>
      </w:pPr>
    </w:lvl>
  </w:abstractNum>
  <w:abstractNum w:abstractNumId="1" w15:restartNumberingAfterBreak="0">
    <w:nsid w:val="FFFFFF7D"/>
    <w:multiLevelType w:val="singleLevel"/>
    <w:tmpl w:val="5E7ADAB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52420B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2A689A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84A84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34AD1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3A124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8081D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04268C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E844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972DC"/>
    <w:multiLevelType w:val="hybridMultilevel"/>
    <w:tmpl w:val="44ECA078"/>
    <w:lvl w:ilvl="0" w:tplc="886E7D64">
      <w:start w:val="1"/>
      <w:numFmt w:val="bullet"/>
      <w:pStyle w:val="BulletListLevel2lastitem"/>
      <w:lvlText w:val="—"/>
      <w:lvlJc w:val="left"/>
      <w:pPr>
        <w:tabs>
          <w:tab w:val="num" w:pos="1134"/>
        </w:tabs>
        <w:ind w:left="1134" w:hanging="567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7F6F32"/>
    <w:multiLevelType w:val="hybridMultilevel"/>
    <w:tmpl w:val="881E54BA"/>
    <w:lvl w:ilvl="0" w:tplc="D0C83004">
      <w:start w:val="1"/>
      <w:numFmt w:val="bullet"/>
      <w:pStyle w:val="BulletListindent1"/>
      <w:lvlText w:val=""/>
      <w:lvlJc w:val="left"/>
      <w:pPr>
        <w:tabs>
          <w:tab w:val="num" w:pos="767"/>
        </w:tabs>
        <w:ind w:left="767" w:hanging="567"/>
      </w:pPr>
      <w:rPr>
        <w:rFonts w:ascii="Wingdings" w:hAnsi="Wingdings" w:hint="default"/>
        <w:sz w:val="20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836F1C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1727749B"/>
    <w:multiLevelType w:val="multilevel"/>
    <w:tmpl w:val="B6C4F806"/>
    <w:lvl w:ilvl="0">
      <w:start w:val="1"/>
      <w:numFmt w:val="upperLetter"/>
      <w:pStyle w:val="AppendixHeading1"/>
      <w:lvlText w:val="Appendix %1"/>
      <w:lvlJc w:val="left"/>
      <w:pPr>
        <w:tabs>
          <w:tab w:val="num" w:pos="2835"/>
        </w:tabs>
        <w:ind w:left="2835" w:hanging="2835"/>
      </w:pPr>
      <w:rPr>
        <w:rFonts w:cs="Times New Roman"/>
        <w:b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Appendix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lvlText w:val="%4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1C7164A8"/>
    <w:multiLevelType w:val="multilevel"/>
    <w:tmpl w:val="39FE1472"/>
    <w:lvl w:ilvl="0">
      <w:start w:val="1"/>
      <w:numFmt w:val="lowerLetter"/>
      <w:pStyle w:val="NumberedList"/>
      <w:lvlText w:val="(%1)"/>
      <w:lvlJc w:val="left"/>
      <w:pPr>
        <w:tabs>
          <w:tab w:val="num" w:pos="896"/>
        </w:tabs>
        <w:ind w:left="567" w:hanging="567"/>
      </w:pPr>
      <w:rPr>
        <w:rFonts w:ascii="Arial" w:hAnsi="Arial" w:hint="default"/>
        <w:sz w:val="20"/>
        <w:szCs w:val="22"/>
      </w:rPr>
    </w:lvl>
    <w:lvl w:ilvl="1">
      <w:start w:val="1"/>
      <w:numFmt w:val="decimal"/>
      <w:pStyle w:val="Numberedlistlevel2"/>
      <w:lvlText w:val="%2."/>
      <w:lvlJc w:val="left"/>
      <w:pPr>
        <w:tabs>
          <w:tab w:val="num" w:pos="1440"/>
        </w:tabs>
        <w:ind w:left="1440" w:hanging="544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2007"/>
        </w:tabs>
        <w:ind w:left="1791" w:hanging="50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2727"/>
        </w:tabs>
        <w:ind w:left="2295" w:hanging="64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807"/>
        </w:tabs>
        <w:ind w:left="3303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887"/>
        </w:tabs>
        <w:ind w:left="4311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5" w15:restartNumberingAfterBreak="0">
    <w:nsid w:val="20A9368D"/>
    <w:multiLevelType w:val="hybridMultilevel"/>
    <w:tmpl w:val="4A4236EE"/>
    <w:lvl w:ilvl="0" w:tplc="C186E4C0">
      <w:start w:val="1"/>
      <w:numFmt w:val="bullet"/>
      <w:pStyle w:val="appHeading1"/>
      <w:lvlText w:val="-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sz w:val="20"/>
        <w:szCs w:val="20"/>
      </w:rPr>
    </w:lvl>
    <w:lvl w:ilvl="1" w:tplc="04090019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10502AC"/>
    <w:multiLevelType w:val="hybridMultilevel"/>
    <w:tmpl w:val="CE8A0900"/>
    <w:lvl w:ilvl="0" w:tplc="2AEAD21A">
      <w:start w:val="1"/>
      <w:numFmt w:val="decimal"/>
      <w:pStyle w:val="TableFigureNotesList"/>
      <w:lvlText w:val="%1"/>
      <w:lvlJc w:val="left"/>
      <w:pPr>
        <w:tabs>
          <w:tab w:val="num" w:pos="284"/>
        </w:tabs>
        <w:ind w:left="284" w:hanging="284"/>
      </w:pPr>
      <w:rPr>
        <w:rFonts w:hint="default"/>
        <w:sz w:val="16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893495B"/>
    <w:multiLevelType w:val="hybridMultilevel"/>
    <w:tmpl w:val="13645C9E"/>
    <w:lvl w:ilvl="0" w:tplc="A306AD5A">
      <w:start w:val="1"/>
      <w:numFmt w:val="bullet"/>
      <w:pStyle w:val="TableFigureNotesBullet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C00731"/>
    <w:multiLevelType w:val="hybridMultilevel"/>
    <w:tmpl w:val="2E165CC8"/>
    <w:lvl w:ilvl="0" w:tplc="EEB2DDD2">
      <w:start w:val="1"/>
      <w:numFmt w:val="bullet"/>
      <w:pStyle w:val="BulletListlastitem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B8003B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 w15:restartNumberingAfterBreak="0">
    <w:nsid w:val="48C74567"/>
    <w:multiLevelType w:val="hybridMultilevel"/>
    <w:tmpl w:val="A59AACA8"/>
    <w:lvl w:ilvl="0" w:tplc="5C7EB35A">
      <w:start w:val="1"/>
      <w:numFmt w:val="bullet"/>
      <w:pStyle w:val="BulletLis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F35BD4"/>
    <w:multiLevelType w:val="hybridMultilevel"/>
    <w:tmpl w:val="E046A1DC"/>
    <w:lvl w:ilvl="0" w:tplc="E5E2C06E">
      <w:start w:val="1"/>
      <w:numFmt w:val="bullet"/>
      <w:pStyle w:val="BulletListLevel2"/>
      <w:lvlText w:val="—"/>
      <w:lvlJc w:val="left"/>
      <w:pPr>
        <w:tabs>
          <w:tab w:val="num" w:pos="1134"/>
        </w:tabs>
        <w:ind w:left="1134" w:hanging="567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3B4BA2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FB52995"/>
    <w:multiLevelType w:val="multilevel"/>
    <w:tmpl w:val="D8527D5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4112"/>
        </w:tabs>
        <w:ind w:left="4112" w:hanging="851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i w:val="0"/>
        <w:iCs w:val="0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529434E2"/>
    <w:multiLevelType w:val="hybridMultilevel"/>
    <w:tmpl w:val="FA24CEBA"/>
    <w:lvl w:ilvl="0" w:tplc="59D0E5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3651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76A9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8AE1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811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F22C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9A07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AA43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9EA3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2961B0F"/>
    <w:multiLevelType w:val="hybridMultilevel"/>
    <w:tmpl w:val="0598DC78"/>
    <w:lvl w:ilvl="0" w:tplc="A754E7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416BBE"/>
    <w:multiLevelType w:val="hybridMultilevel"/>
    <w:tmpl w:val="0608A1AA"/>
    <w:lvl w:ilvl="0" w:tplc="84D66BE0">
      <w:start w:val="1"/>
      <w:numFmt w:val="lowerLetter"/>
      <w:pStyle w:val="LetteredParagraph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C061937"/>
    <w:multiLevelType w:val="hybridMultilevel"/>
    <w:tmpl w:val="A1444FAA"/>
    <w:lvl w:ilvl="0" w:tplc="8CFC3B34">
      <w:numFmt w:val="bullet"/>
      <w:pStyle w:val="BulletListLevel3"/>
      <w:lvlText w:val="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8" w15:restartNumberingAfterBreak="0">
    <w:nsid w:val="620A5505"/>
    <w:multiLevelType w:val="hybridMultilevel"/>
    <w:tmpl w:val="DD7EBABC"/>
    <w:lvl w:ilvl="0" w:tplc="B79A0EFA">
      <w:start w:val="1"/>
      <w:numFmt w:val="bullet"/>
      <w:pStyle w:val="BulletListLevel3lastitem"/>
      <w:lvlText w:val="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025376"/>
    <w:multiLevelType w:val="hybridMultilevel"/>
    <w:tmpl w:val="BCC20D18"/>
    <w:lvl w:ilvl="0" w:tplc="C2CCB202">
      <w:start w:val="1"/>
      <w:numFmt w:val="bullet"/>
      <w:pStyle w:val="TableFigureLevel1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8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1757E3"/>
    <w:multiLevelType w:val="multilevel"/>
    <w:tmpl w:val="7AC09338"/>
    <w:lvl w:ilvl="0">
      <w:start w:val="1"/>
      <w:numFmt w:val="decimal"/>
      <w:lvlRestart w:val="0"/>
      <w:pStyle w:val="CommentaryHeading1"/>
      <w:suff w:val="nothing"/>
      <w:lvlText w:val="Commentary %1"/>
      <w:lvlJc w:val="left"/>
      <w:pPr>
        <w:ind w:left="2835" w:hanging="2835"/>
      </w:pPr>
      <w:rPr>
        <w:rFonts w:ascii="Arial Bold" w:hAnsi="Arial Bold" w:hint="default"/>
        <w:b/>
        <w:i w:val="0"/>
        <w:caps/>
        <w:color w:val="auto"/>
      </w:rPr>
    </w:lvl>
    <w:lvl w:ilvl="1">
      <w:start w:val="1"/>
      <w:numFmt w:val="decimal"/>
      <w:pStyle w:val="CommentaryHeading2"/>
      <w:lvlText w:val="C%1.%2"/>
      <w:lvlJc w:val="left"/>
      <w:pPr>
        <w:tabs>
          <w:tab w:val="num" w:pos="1134"/>
        </w:tabs>
        <w:ind w:left="1134" w:hanging="1134"/>
      </w:pPr>
      <w:rPr>
        <w:rFonts w:ascii="Arial Bold" w:hAnsi="Arial Bold" w:hint="default"/>
        <w:b/>
        <w:i w:val="0"/>
        <w:caps/>
        <w:color w:val="auto"/>
      </w:rPr>
    </w:lvl>
    <w:lvl w:ilvl="2">
      <w:start w:val="1"/>
      <w:numFmt w:val="decimal"/>
      <w:pStyle w:val="CommentaryHeading3"/>
      <w:lvlText w:val="C%1.%2.%3"/>
      <w:lvlJc w:val="left"/>
      <w:pPr>
        <w:tabs>
          <w:tab w:val="num" w:pos="1134"/>
        </w:tabs>
        <w:ind w:left="1134" w:hanging="1134"/>
      </w:pPr>
      <w:rPr>
        <w:rFonts w:ascii="Arial Bold" w:hAnsi="Arial Bold" w:hint="default"/>
        <w:b/>
        <w:i/>
        <w:caps/>
      </w:rPr>
    </w:lvl>
    <w:lvl w:ilvl="3">
      <w:start w:val="1"/>
      <w:numFmt w:val="decimal"/>
      <w:lvlText w:val="%1.%2.%3.%4."/>
      <w:lvlJc w:val="left"/>
      <w:pPr>
        <w:tabs>
          <w:tab w:val="num" w:pos="2037"/>
        </w:tabs>
        <w:ind w:left="1969" w:hanging="65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57"/>
        </w:tabs>
        <w:ind w:left="2474" w:hanging="79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20"/>
        </w:tabs>
        <w:ind w:left="2978" w:hanging="94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40"/>
        </w:tabs>
        <w:ind w:left="3477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97"/>
        </w:tabs>
        <w:ind w:left="3982" w:hanging="122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17"/>
        </w:tabs>
        <w:ind w:left="4560" w:hanging="1440"/>
      </w:pPr>
      <w:rPr>
        <w:rFonts w:hint="default"/>
      </w:rPr>
    </w:lvl>
  </w:abstractNum>
  <w:abstractNum w:abstractNumId="31" w15:restartNumberingAfterBreak="0">
    <w:nsid w:val="7ADB70F5"/>
    <w:multiLevelType w:val="multilevel"/>
    <w:tmpl w:val="0C7C56D4"/>
    <w:lvl w:ilvl="0">
      <w:start w:val="1"/>
      <w:numFmt w:val="none"/>
      <w:pStyle w:val="Heading7"/>
      <w:lvlText w:val=""/>
      <w:lvlJc w:val="left"/>
      <w:pPr>
        <w:tabs>
          <w:tab w:val="num" w:pos="2835"/>
        </w:tabs>
        <w:ind w:left="2835" w:hanging="2835"/>
      </w:pPr>
      <w:rPr>
        <w:rFonts w:ascii="Arial" w:hAnsi="Arial" w:hint="default"/>
        <w:caps/>
        <w:sz w:val="32"/>
        <w:szCs w:val="32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Text w:val="APPENDIX %7"/>
      <w:lvlJc w:val="left"/>
      <w:pPr>
        <w:tabs>
          <w:tab w:val="num" w:pos="2835"/>
        </w:tabs>
        <w:ind w:left="2835" w:hanging="2835"/>
      </w:pPr>
      <w:rPr>
        <w:rFonts w:ascii="Arial" w:hAnsi="Arial" w:hint="default"/>
        <w:caps/>
        <w:sz w:val="32"/>
        <w:szCs w:val="32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1485468900">
    <w:abstractNumId w:val="12"/>
  </w:num>
  <w:num w:numId="2" w16cid:durableId="1242955945">
    <w:abstractNumId w:val="22"/>
  </w:num>
  <w:num w:numId="3" w16cid:durableId="1834223139">
    <w:abstractNumId w:val="15"/>
  </w:num>
  <w:num w:numId="4" w16cid:durableId="1264149254">
    <w:abstractNumId w:val="13"/>
  </w:num>
  <w:num w:numId="5" w16cid:durableId="200751959">
    <w:abstractNumId w:val="19"/>
  </w:num>
  <w:num w:numId="6" w16cid:durableId="441923245">
    <w:abstractNumId w:val="20"/>
  </w:num>
  <w:num w:numId="7" w16cid:durableId="1435126732">
    <w:abstractNumId w:val="11"/>
  </w:num>
  <w:num w:numId="8" w16cid:durableId="1339582207">
    <w:abstractNumId w:val="18"/>
  </w:num>
  <w:num w:numId="9" w16cid:durableId="1550649439">
    <w:abstractNumId w:val="21"/>
  </w:num>
  <w:num w:numId="10" w16cid:durableId="1329748903">
    <w:abstractNumId w:val="10"/>
  </w:num>
  <w:num w:numId="11" w16cid:durableId="979573346">
    <w:abstractNumId w:val="27"/>
  </w:num>
  <w:num w:numId="12" w16cid:durableId="1255211745">
    <w:abstractNumId w:val="28"/>
  </w:num>
  <w:num w:numId="13" w16cid:durableId="520552604">
    <w:abstractNumId w:val="30"/>
  </w:num>
  <w:num w:numId="14" w16cid:durableId="1506166179">
    <w:abstractNumId w:val="23"/>
  </w:num>
  <w:num w:numId="15" w16cid:durableId="830290671">
    <w:abstractNumId w:val="31"/>
  </w:num>
  <w:num w:numId="16" w16cid:durableId="2001611810">
    <w:abstractNumId w:val="26"/>
  </w:num>
  <w:num w:numId="17" w16cid:durableId="1167014647">
    <w:abstractNumId w:val="9"/>
  </w:num>
  <w:num w:numId="18" w16cid:durableId="1432553567">
    <w:abstractNumId w:val="7"/>
  </w:num>
  <w:num w:numId="19" w16cid:durableId="1646007283">
    <w:abstractNumId w:val="6"/>
  </w:num>
  <w:num w:numId="20" w16cid:durableId="932251537">
    <w:abstractNumId w:val="5"/>
  </w:num>
  <w:num w:numId="21" w16cid:durableId="1500348092">
    <w:abstractNumId w:val="4"/>
  </w:num>
  <w:num w:numId="22" w16cid:durableId="1114903295">
    <w:abstractNumId w:val="8"/>
  </w:num>
  <w:num w:numId="23" w16cid:durableId="103312667">
    <w:abstractNumId w:val="3"/>
  </w:num>
  <w:num w:numId="24" w16cid:durableId="979461782">
    <w:abstractNumId w:val="2"/>
  </w:num>
  <w:num w:numId="25" w16cid:durableId="407772571">
    <w:abstractNumId w:val="1"/>
  </w:num>
  <w:num w:numId="26" w16cid:durableId="260375585">
    <w:abstractNumId w:val="0"/>
  </w:num>
  <w:num w:numId="27" w16cid:durableId="65612438">
    <w:abstractNumId w:val="29"/>
  </w:num>
  <w:num w:numId="28" w16cid:durableId="1636132696">
    <w:abstractNumId w:val="17"/>
  </w:num>
  <w:num w:numId="29" w16cid:durableId="5374171">
    <w:abstractNumId w:val="16"/>
  </w:num>
  <w:num w:numId="30" w16cid:durableId="1186359992">
    <w:abstractNumId w:val="14"/>
  </w:num>
  <w:num w:numId="31" w16cid:durableId="698354743">
    <w:abstractNumId w:val="25"/>
  </w:num>
  <w:num w:numId="32" w16cid:durableId="2002924109">
    <w:abstractNumId w:val="24"/>
  </w:num>
  <w:num w:numId="33" w16cid:durableId="50286065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088478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6292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5540647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9611829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9059159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445258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491838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9392894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FR" w:vendorID="64" w:dllVersion="0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170"/>
  <w:clickAndTypeStyle w:val="Paragraph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50F"/>
    <w:rsid w:val="00001051"/>
    <w:rsid w:val="00002EC3"/>
    <w:rsid w:val="0000438D"/>
    <w:rsid w:val="00007339"/>
    <w:rsid w:val="000075FE"/>
    <w:rsid w:val="000078B8"/>
    <w:rsid w:val="00007EA2"/>
    <w:rsid w:val="0001049C"/>
    <w:rsid w:val="00010AEF"/>
    <w:rsid w:val="0001190D"/>
    <w:rsid w:val="00012D17"/>
    <w:rsid w:val="000139FB"/>
    <w:rsid w:val="0001440F"/>
    <w:rsid w:val="0001459F"/>
    <w:rsid w:val="0001546E"/>
    <w:rsid w:val="00016411"/>
    <w:rsid w:val="00017212"/>
    <w:rsid w:val="00017E32"/>
    <w:rsid w:val="00020156"/>
    <w:rsid w:val="00023BF1"/>
    <w:rsid w:val="00024A03"/>
    <w:rsid w:val="00024A16"/>
    <w:rsid w:val="00024D29"/>
    <w:rsid w:val="000256ED"/>
    <w:rsid w:val="0002612F"/>
    <w:rsid w:val="00026C52"/>
    <w:rsid w:val="0003018B"/>
    <w:rsid w:val="00031867"/>
    <w:rsid w:val="000329EF"/>
    <w:rsid w:val="00032A4E"/>
    <w:rsid w:val="00032B03"/>
    <w:rsid w:val="00032B49"/>
    <w:rsid w:val="000342C4"/>
    <w:rsid w:val="00036027"/>
    <w:rsid w:val="00036055"/>
    <w:rsid w:val="00036414"/>
    <w:rsid w:val="0003659F"/>
    <w:rsid w:val="000367C6"/>
    <w:rsid w:val="0003794A"/>
    <w:rsid w:val="000402A2"/>
    <w:rsid w:val="000402F6"/>
    <w:rsid w:val="0004294D"/>
    <w:rsid w:val="000448AA"/>
    <w:rsid w:val="000453BC"/>
    <w:rsid w:val="00046018"/>
    <w:rsid w:val="00046273"/>
    <w:rsid w:val="0005005B"/>
    <w:rsid w:val="00050FD9"/>
    <w:rsid w:val="00051351"/>
    <w:rsid w:val="000514DE"/>
    <w:rsid w:val="0005245E"/>
    <w:rsid w:val="000530AE"/>
    <w:rsid w:val="000548C0"/>
    <w:rsid w:val="000555D1"/>
    <w:rsid w:val="00060281"/>
    <w:rsid w:val="00062A73"/>
    <w:rsid w:val="00064962"/>
    <w:rsid w:val="00065834"/>
    <w:rsid w:val="0006603F"/>
    <w:rsid w:val="00066135"/>
    <w:rsid w:val="00066AAD"/>
    <w:rsid w:val="0006754D"/>
    <w:rsid w:val="00067CCC"/>
    <w:rsid w:val="00067E34"/>
    <w:rsid w:val="000705BF"/>
    <w:rsid w:val="00071E50"/>
    <w:rsid w:val="000723A7"/>
    <w:rsid w:val="000726E0"/>
    <w:rsid w:val="00076125"/>
    <w:rsid w:val="00077588"/>
    <w:rsid w:val="0008132F"/>
    <w:rsid w:val="0008369C"/>
    <w:rsid w:val="0008385E"/>
    <w:rsid w:val="000845F8"/>
    <w:rsid w:val="000858E4"/>
    <w:rsid w:val="00086995"/>
    <w:rsid w:val="000904CC"/>
    <w:rsid w:val="0009261B"/>
    <w:rsid w:val="00092C08"/>
    <w:rsid w:val="00095C09"/>
    <w:rsid w:val="000960BE"/>
    <w:rsid w:val="000966EE"/>
    <w:rsid w:val="000A0E4A"/>
    <w:rsid w:val="000A1265"/>
    <w:rsid w:val="000A16F3"/>
    <w:rsid w:val="000A2918"/>
    <w:rsid w:val="000A2E26"/>
    <w:rsid w:val="000A2E30"/>
    <w:rsid w:val="000A2F42"/>
    <w:rsid w:val="000A2FDB"/>
    <w:rsid w:val="000A4FEF"/>
    <w:rsid w:val="000A5178"/>
    <w:rsid w:val="000A69B6"/>
    <w:rsid w:val="000A775F"/>
    <w:rsid w:val="000A7AC7"/>
    <w:rsid w:val="000B0A22"/>
    <w:rsid w:val="000B16AA"/>
    <w:rsid w:val="000B1A20"/>
    <w:rsid w:val="000B1E90"/>
    <w:rsid w:val="000B2954"/>
    <w:rsid w:val="000B2E50"/>
    <w:rsid w:val="000B3106"/>
    <w:rsid w:val="000B33FF"/>
    <w:rsid w:val="000B5D4A"/>
    <w:rsid w:val="000B66E6"/>
    <w:rsid w:val="000B6CC2"/>
    <w:rsid w:val="000B719C"/>
    <w:rsid w:val="000B79D9"/>
    <w:rsid w:val="000B7ED6"/>
    <w:rsid w:val="000C535A"/>
    <w:rsid w:val="000C6A84"/>
    <w:rsid w:val="000C70CF"/>
    <w:rsid w:val="000C71DC"/>
    <w:rsid w:val="000D0F39"/>
    <w:rsid w:val="000D1EB4"/>
    <w:rsid w:val="000D269A"/>
    <w:rsid w:val="000D288C"/>
    <w:rsid w:val="000D2B18"/>
    <w:rsid w:val="000D2DF8"/>
    <w:rsid w:val="000D3276"/>
    <w:rsid w:val="000D409E"/>
    <w:rsid w:val="000D455E"/>
    <w:rsid w:val="000D5940"/>
    <w:rsid w:val="000D5DAA"/>
    <w:rsid w:val="000D7096"/>
    <w:rsid w:val="000D757C"/>
    <w:rsid w:val="000E1867"/>
    <w:rsid w:val="000E2468"/>
    <w:rsid w:val="000E3FF2"/>
    <w:rsid w:val="000E4A74"/>
    <w:rsid w:val="000E4B3F"/>
    <w:rsid w:val="000E6F89"/>
    <w:rsid w:val="000E7EBE"/>
    <w:rsid w:val="000F00EE"/>
    <w:rsid w:val="000F0792"/>
    <w:rsid w:val="000F108D"/>
    <w:rsid w:val="000F20C4"/>
    <w:rsid w:val="000F2568"/>
    <w:rsid w:val="000F62D3"/>
    <w:rsid w:val="000F67E1"/>
    <w:rsid w:val="000F78EF"/>
    <w:rsid w:val="001008D4"/>
    <w:rsid w:val="0010178A"/>
    <w:rsid w:val="00102C42"/>
    <w:rsid w:val="00105805"/>
    <w:rsid w:val="00107053"/>
    <w:rsid w:val="00107B38"/>
    <w:rsid w:val="00113B41"/>
    <w:rsid w:val="00114DF0"/>
    <w:rsid w:val="0011639E"/>
    <w:rsid w:val="001179DC"/>
    <w:rsid w:val="00117BCB"/>
    <w:rsid w:val="00122754"/>
    <w:rsid w:val="00123579"/>
    <w:rsid w:val="0012371C"/>
    <w:rsid w:val="001238BB"/>
    <w:rsid w:val="00124B6F"/>
    <w:rsid w:val="001252E1"/>
    <w:rsid w:val="00125316"/>
    <w:rsid w:val="00125615"/>
    <w:rsid w:val="00126565"/>
    <w:rsid w:val="00126943"/>
    <w:rsid w:val="00126F78"/>
    <w:rsid w:val="0012727C"/>
    <w:rsid w:val="00127D2E"/>
    <w:rsid w:val="00130745"/>
    <w:rsid w:val="00130970"/>
    <w:rsid w:val="00130A1B"/>
    <w:rsid w:val="0013111B"/>
    <w:rsid w:val="00131BF7"/>
    <w:rsid w:val="001332A7"/>
    <w:rsid w:val="00134B0A"/>
    <w:rsid w:val="001351CF"/>
    <w:rsid w:val="001359DB"/>
    <w:rsid w:val="00136C84"/>
    <w:rsid w:val="00137A84"/>
    <w:rsid w:val="001411E0"/>
    <w:rsid w:val="0014182A"/>
    <w:rsid w:val="001443A0"/>
    <w:rsid w:val="00147F95"/>
    <w:rsid w:val="001505F0"/>
    <w:rsid w:val="00150DB3"/>
    <w:rsid w:val="001513F5"/>
    <w:rsid w:val="001516B6"/>
    <w:rsid w:val="0015330B"/>
    <w:rsid w:val="00153CBF"/>
    <w:rsid w:val="00154171"/>
    <w:rsid w:val="00154892"/>
    <w:rsid w:val="0015537B"/>
    <w:rsid w:val="0015610A"/>
    <w:rsid w:val="00157846"/>
    <w:rsid w:val="00157C37"/>
    <w:rsid w:val="00157F80"/>
    <w:rsid w:val="00161BC9"/>
    <w:rsid w:val="0016217D"/>
    <w:rsid w:val="001624C4"/>
    <w:rsid w:val="001626AF"/>
    <w:rsid w:val="00163587"/>
    <w:rsid w:val="001637FE"/>
    <w:rsid w:val="00163B19"/>
    <w:rsid w:val="00163C82"/>
    <w:rsid w:val="001642B6"/>
    <w:rsid w:val="001643BD"/>
    <w:rsid w:val="00165341"/>
    <w:rsid w:val="00166AB5"/>
    <w:rsid w:val="00166AE4"/>
    <w:rsid w:val="001678BA"/>
    <w:rsid w:val="00167D4A"/>
    <w:rsid w:val="00170391"/>
    <w:rsid w:val="0017189D"/>
    <w:rsid w:val="00172616"/>
    <w:rsid w:val="00173894"/>
    <w:rsid w:val="00173944"/>
    <w:rsid w:val="00174BB1"/>
    <w:rsid w:val="00174F18"/>
    <w:rsid w:val="001763A7"/>
    <w:rsid w:val="0018113C"/>
    <w:rsid w:val="001839DC"/>
    <w:rsid w:val="00183A1D"/>
    <w:rsid w:val="00184503"/>
    <w:rsid w:val="00184B97"/>
    <w:rsid w:val="001851EF"/>
    <w:rsid w:val="00186055"/>
    <w:rsid w:val="0018651B"/>
    <w:rsid w:val="00186886"/>
    <w:rsid w:val="001876C6"/>
    <w:rsid w:val="00191AF8"/>
    <w:rsid w:val="00192444"/>
    <w:rsid w:val="001924C6"/>
    <w:rsid w:val="00197110"/>
    <w:rsid w:val="00197470"/>
    <w:rsid w:val="00197F9F"/>
    <w:rsid w:val="001A0DF8"/>
    <w:rsid w:val="001A3896"/>
    <w:rsid w:val="001A38B9"/>
    <w:rsid w:val="001A3A0F"/>
    <w:rsid w:val="001A3F9C"/>
    <w:rsid w:val="001A40A0"/>
    <w:rsid w:val="001A41BE"/>
    <w:rsid w:val="001A42EA"/>
    <w:rsid w:val="001A433E"/>
    <w:rsid w:val="001A56B4"/>
    <w:rsid w:val="001A617D"/>
    <w:rsid w:val="001A7E4B"/>
    <w:rsid w:val="001A7F45"/>
    <w:rsid w:val="001B0F58"/>
    <w:rsid w:val="001B162C"/>
    <w:rsid w:val="001B1AF1"/>
    <w:rsid w:val="001B20A3"/>
    <w:rsid w:val="001B25D8"/>
    <w:rsid w:val="001B3A26"/>
    <w:rsid w:val="001B4CA4"/>
    <w:rsid w:val="001B4E00"/>
    <w:rsid w:val="001B5341"/>
    <w:rsid w:val="001B6877"/>
    <w:rsid w:val="001B6E44"/>
    <w:rsid w:val="001B739B"/>
    <w:rsid w:val="001C0339"/>
    <w:rsid w:val="001C4B2E"/>
    <w:rsid w:val="001C4EE4"/>
    <w:rsid w:val="001C594A"/>
    <w:rsid w:val="001C6805"/>
    <w:rsid w:val="001D1C28"/>
    <w:rsid w:val="001D1EBC"/>
    <w:rsid w:val="001D22BB"/>
    <w:rsid w:val="001D3BAC"/>
    <w:rsid w:val="001D47FC"/>
    <w:rsid w:val="001D5899"/>
    <w:rsid w:val="001D5F57"/>
    <w:rsid w:val="001D61C9"/>
    <w:rsid w:val="001D6A3B"/>
    <w:rsid w:val="001D6A94"/>
    <w:rsid w:val="001D6C5A"/>
    <w:rsid w:val="001D76FD"/>
    <w:rsid w:val="001E0397"/>
    <w:rsid w:val="001E17C0"/>
    <w:rsid w:val="001E1E03"/>
    <w:rsid w:val="001E297A"/>
    <w:rsid w:val="001E3213"/>
    <w:rsid w:val="001E36C7"/>
    <w:rsid w:val="001E510B"/>
    <w:rsid w:val="001E547E"/>
    <w:rsid w:val="001E6433"/>
    <w:rsid w:val="001E7386"/>
    <w:rsid w:val="001E77F9"/>
    <w:rsid w:val="001E7DA1"/>
    <w:rsid w:val="001F0567"/>
    <w:rsid w:val="001F10EE"/>
    <w:rsid w:val="001F12C1"/>
    <w:rsid w:val="001F1674"/>
    <w:rsid w:val="001F1A04"/>
    <w:rsid w:val="001F1C08"/>
    <w:rsid w:val="001F25C8"/>
    <w:rsid w:val="001F2E21"/>
    <w:rsid w:val="001F2F31"/>
    <w:rsid w:val="001F3E36"/>
    <w:rsid w:val="001F40C6"/>
    <w:rsid w:val="001F47C7"/>
    <w:rsid w:val="001F65AD"/>
    <w:rsid w:val="001F7AD9"/>
    <w:rsid w:val="00201026"/>
    <w:rsid w:val="002022A6"/>
    <w:rsid w:val="00202514"/>
    <w:rsid w:val="00203CF8"/>
    <w:rsid w:val="00205420"/>
    <w:rsid w:val="00206C42"/>
    <w:rsid w:val="00207829"/>
    <w:rsid w:val="002116BD"/>
    <w:rsid w:val="00211869"/>
    <w:rsid w:val="002119A3"/>
    <w:rsid w:val="00213217"/>
    <w:rsid w:val="00213E76"/>
    <w:rsid w:val="00213FE0"/>
    <w:rsid w:val="00214490"/>
    <w:rsid w:val="00215603"/>
    <w:rsid w:val="002156BC"/>
    <w:rsid w:val="00216368"/>
    <w:rsid w:val="002164A8"/>
    <w:rsid w:val="0021709A"/>
    <w:rsid w:val="0021788B"/>
    <w:rsid w:val="00217F08"/>
    <w:rsid w:val="00220905"/>
    <w:rsid w:val="002209C5"/>
    <w:rsid w:val="00220EEB"/>
    <w:rsid w:val="00223043"/>
    <w:rsid w:val="0022370C"/>
    <w:rsid w:val="002254C6"/>
    <w:rsid w:val="00225B5F"/>
    <w:rsid w:val="002264E4"/>
    <w:rsid w:val="00226CFE"/>
    <w:rsid w:val="00230DED"/>
    <w:rsid w:val="00230E04"/>
    <w:rsid w:val="00230FBB"/>
    <w:rsid w:val="00231049"/>
    <w:rsid w:val="00232203"/>
    <w:rsid w:val="00233129"/>
    <w:rsid w:val="00233C88"/>
    <w:rsid w:val="002349E9"/>
    <w:rsid w:val="00236AB5"/>
    <w:rsid w:val="002370B0"/>
    <w:rsid w:val="002376D9"/>
    <w:rsid w:val="00240C37"/>
    <w:rsid w:val="0024143F"/>
    <w:rsid w:val="0024181E"/>
    <w:rsid w:val="00241CC7"/>
    <w:rsid w:val="00242B19"/>
    <w:rsid w:val="0024346F"/>
    <w:rsid w:val="00245435"/>
    <w:rsid w:val="00245741"/>
    <w:rsid w:val="00247161"/>
    <w:rsid w:val="0024737D"/>
    <w:rsid w:val="00247CF6"/>
    <w:rsid w:val="00247D39"/>
    <w:rsid w:val="002500F7"/>
    <w:rsid w:val="002504B1"/>
    <w:rsid w:val="002513A7"/>
    <w:rsid w:val="002513F5"/>
    <w:rsid w:val="002530EE"/>
    <w:rsid w:val="00255F9A"/>
    <w:rsid w:val="00257224"/>
    <w:rsid w:val="00257454"/>
    <w:rsid w:val="00257F8F"/>
    <w:rsid w:val="00260B2F"/>
    <w:rsid w:val="002610B2"/>
    <w:rsid w:val="002628F4"/>
    <w:rsid w:val="00262ABC"/>
    <w:rsid w:val="00262BEA"/>
    <w:rsid w:val="00262C94"/>
    <w:rsid w:val="00266EF5"/>
    <w:rsid w:val="0026793B"/>
    <w:rsid w:val="00267983"/>
    <w:rsid w:val="00270634"/>
    <w:rsid w:val="0027129A"/>
    <w:rsid w:val="00272263"/>
    <w:rsid w:val="00273F9B"/>
    <w:rsid w:val="0027415D"/>
    <w:rsid w:val="002767B1"/>
    <w:rsid w:val="00276B65"/>
    <w:rsid w:val="00276CBD"/>
    <w:rsid w:val="00280977"/>
    <w:rsid w:val="002810E4"/>
    <w:rsid w:val="002829EF"/>
    <w:rsid w:val="002839A2"/>
    <w:rsid w:val="00283A10"/>
    <w:rsid w:val="00283FD2"/>
    <w:rsid w:val="00285051"/>
    <w:rsid w:val="00285052"/>
    <w:rsid w:val="002851AA"/>
    <w:rsid w:val="002851F4"/>
    <w:rsid w:val="0028571A"/>
    <w:rsid w:val="0028761E"/>
    <w:rsid w:val="00287E46"/>
    <w:rsid w:val="00290B53"/>
    <w:rsid w:val="00292841"/>
    <w:rsid w:val="00293E9A"/>
    <w:rsid w:val="00293EB0"/>
    <w:rsid w:val="002948E6"/>
    <w:rsid w:val="002951A2"/>
    <w:rsid w:val="00295CE3"/>
    <w:rsid w:val="002978B0"/>
    <w:rsid w:val="00297E35"/>
    <w:rsid w:val="002A01B3"/>
    <w:rsid w:val="002A0DEA"/>
    <w:rsid w:val="002A12E8"/>
    <w:rsid w:val="002A1368"/>
    <w:rsid w:val="002A14E0"/>
    <w:rsid w:val="002A283E"/>
    <w:rsid w:val="002A348D"/>
    <w:rsid w:val="002A394B"/>
    <w:rsid w:val="002A3A42"/>
    <w:rsid w:val="002A3AC4"/>
    <w:rsid w:val="002A48D7"/>
    <w:rsid w:val="002A53CB"/>
    <w:rsid w:val="002A607B"/>
    <w:rsid w:val="002A6FC6"/>
    <w:rsid w:val="002A7EAA"/>
    <w:rsid w:val="002B183B"/>
    <w:rsid w:val="002B19C8"/>
    <w:rsid w:val="002B312C"/>
    <w:rsid w:val="002B31B3"/>
    <w:rsid w:val="002B3BBB"/>
    <w:rsid w:val="002B489A"/>
    <w:rsid w:val="002B5077"/>
    <w:rsid w:val="002B568D"/>
    <w:rsid w:val="002B5885"/>
    <w:rsid w:val="002B5F34"/>
    <w:rsid w:val="002B656F"/>
    <w:rsid w:val="002C03A5"/>
    <w:rsid w:val="002C0509"/>
    <w:rsid w:val="002C15A6"/>
    <w:rsid w:val="002C1F42"/>
    <w:rsid w:val="002C2926"/>
    <w:rsid w:val="002C2E80"/>
    <w:rsid w:val="002C359F"/>
    <w:rsid w:val="002C51D8"/>
    <w:rsid w:val="002C530C"/>
    <w:rsid w:val="002C6890"/>
    <w:rsid w:val="002C7BBC"/>
    <w:rsid w:val="002D07EC"/>
    <w:rsid w:val="002D0C0C"/>
    <w:rsid w:val="002D3317"/>
    <w:rsid w:val="002D4264"/>
    <w:rsid w:val="002D4364"/>
    <w:rsid w:val="002D6209"/>
    <w:rsid w:val="002D735B"/>
    <w:rsid w:val="002E086E"/>
    <w:rsid w:val="002E0D19"/>
    <w:rsid w:val="002E1682"/>
    <w:rsid w:val="002E1AD6"/>
    <w:rsid w:val="002E2970"/>
    <w:rsid w:val="002E3287"/>
    <w:rsid w:val="002E35BB"/>
    <w:rsid w:val="002E49C3"/>
    <w:rsid w:val="002E4F19"/>
    <w:rsid w:val="002E530E"/>
    <w:rsid w:val="002E61A3"/>
    <w:rsid w:val="002E67E1"/>
    <w:rsid w:val="002F0D1C"/>
    <w:rsid w:val="002F134E"/>
    <w:rsid w:val="002F1F3B"/>
    <w:rsid w:val="002F2475"/>
    <w:rsid w:val="002F2688"/>
    <w:rsid w:val="002F35A1"/>
    <w:rsid w:val="002F5039"/>
    <w:rsid w:val="002F5F8B"/>
    <w:rsid w:val="002F6391"/>
    <w:rsid w:val="002F69F0"/>
    <w:rsid w:val="002F7263"/>
    <w:rsid w:val="0030078E"/>
    <w:rsid w:val="003009C8"/>
    <w:rsid w:val="00301496"/>
    <w:rsid w:val="00301CB9"/>
    <w:rsid w:val="00301D51"/>
    <w:rsid w:val="003025DC"/>
    <w:rsid w:val="0030294D"/>
    <w:rsid w:val="00303984"/>
    <w:rsid w:val="00303CF6"/>
    <w:rsid w:val="00304139"/>
    <w:rsid w:val="00304459"/>
    <w:rsid w:val="0030510B"/>
    <w:rsid w:val="00305ED9"/>
    <w:rsid w:val="003062BE"/>
    <w:rsid w:val="00306430"/>
    <w:rsid w:val="003106A6"/>
    <w:rsid w:val="00310A6D"/>
    <w:rsid w:val="00310C26"/>
    <w:rsid w:val="0031129F"/>
    <w:rsid w:val="003113BE"/>
    <w:rsid w:val="00313099"/>
    <w:rsid w:val="00313515"/>
    <w:rsid w:val="003139AE"/>
    <w:rsid w:val="00313B3F"/>
    <w:rsid w:val="00314E2A"/>
    <w:rsid w:val="003154A2"/>
    <w:rsid w:val="003156A8"/>
    <w:rsid w:val="00321396"/>
    <w:rsid w:val="00321CFC"/>
    <w:rsid w:val="00321DC2"/>
    <w:rsid w:val="003222F3"/>
    <w:rsid w:val="0032318A"/>
    <w:rsid w:val="0032480E"/>
    <w:rsid w:val="0032681D"/>
    <w:rsid w:val="00327BC2"/>
    <w:rsid w:val="00331470"/>
    <w:rsid w:val="00332751"/>
    <w:rsid w:val="00332F6A"/>
    <w:rsid w:val="0033355A"/>
    <w:rsid w:val="00333D55"/>
    <w:rsid w:val="003353D6"/>
    <w:rsid w:val="00335538"/>
    <w:rsid w:val="00335F5F"/>
    <w:rsid w:val="003406B9"/>
    <w:rsid w:val="00341B1B"/>
    <w:rsid w:val="00342963"/>
    <w:rsid w:val="0034471F"/>
    <w:rsid w:val="003448A1"/>
    <w:rsid w:val="00345A12"/>
    <w:rsid w:val="00346043"/>
    <w:rsid w:val="00346593"/>
    <w:rsid w:val="003507B5"/>
    <w:rsid w:val="0035107D"/>
    <w:rsid w:val="003518B0"/>
    <w:rsid w:val="00352F3F"/>
    <w:rsid w:val="0035400F"/>
    <w:rsid w:val="00355BC0"/>
    <w:rsid w:val="003568F2"/>
    <w:rsid w:val="00360581"/>
    <w:rsid w:val="003608E2"/>
    <w:rsid w:val="0036169D"/>
    <w:rsid w:val="00362279"/>
    <w:rsid w:val="003631CB"/>
    <w:rsid w:val="00363F49"/>
    <w:rsid w:val="00364E10"/>
    <w:rsid w:val="00364FF4"/>
    <w:rsid w:val="00366169"/>
    <w:rsid w:val="00366340"/>
    <w:rsid w:val="003668E7"/>
    <w:rsid w:val="00367825"/>
    <w:rsid w:val="00370449"/>
    <w:rsid w:val="003716D2"/>
    <w:rsid w:val="00372153"/>
    <w:rsid w:val="003722AD"/>
    <w:rsid w:val="00373C08"/>
    <w:rsid w:val="00373E77"/>
    <w:rsid w:val="00373F57"/>
    <w:rsid w:val="003768E8"/>
    <w:rsid w:val="003768F1"/>
    <w:rsid w:val="00376A15"/>
    <w:rsid w:val="003776C8"/>
    <w:rsid w:val="00380320"/>
    <w:rsid w:val="00380621"/>
    <w:rsid w:val="00380F0D"/>
    <w:rsid w:val="003815A8"/>
    <w:rsid w:val="00382642"/>
    <w:rsid w:val="00385A61"/>
    <w:rsid w:val="003863F0"/>
    <w:rsid w:val="00390273"/>
    <w:rsid w:val="003903D7"/>
    <w:rsid w:val="003905E9"/>
    <w:rsid w:val="00391504"/>
    <w:rsid w:val="003917D4"/>
    <w:rsid w:val="00392199"/>
    <w:rsid w:val="00392619"/>
    <w:rsid w:val="003936A9"/>
    <w:rsid w:val="00397F79"/>
    <w:rsid w:val="003A03B5"/>
    <w:rsid w:val="003A1D67"/>
    <w:rsid w:val="003A41DE"/>
    <w:rsid w:val="003A48BE"/>
    <w:rsid w:val="003A4F43"/>
    <w:rsid w:val="003A6EE3"/>
    <w:rsid w:val="003B03AB"/>
    <w:rsid w:val="003B0DD7"/>
    <w:rsid w:val="003B11D6"/>
    <w:rsid w:val="003B21B8"/>
    <w:rsid w:val="003B2C80"/>
    <w:rsid w:val="003B4500"/>
    <w:rsid w:val="003B4617"/>
    <w:rsid w:val="003B5015"/>
    <w:rsid w:val="003B5A76"/>
    <w:rsid w:val="003B5EF7"/>
    <w:rsid w:val="003B6383"/>
    <w:rsid w:val="003B6916"/>
    <w:rsid w:val="003B6C5D"/>
    <w:rsid w:val="003B7727"/>
    <w:rsid w:val="003B7B4D"/>
    <w:rsid w:val="003C0278"/>
    <w:rsid w:val="003C20D4"/>
    <w:rsid w:val="003C3945"/>
    <w:rsid w:val="003C41C9"/>
    <w:rsid w:val="003C439C"/>
    <w:rsid w:val="003C6402"/>
    <w:rsid w:val="003C73AC"/>
    <w:rsid w:val="003C7AD6"/>
    <w:rsid w:val="003D21E0"/>
    <w:rsid w:val="003D2CAE"/>
    <w:rsid w:val="003D2E22"/>
    <w:rsid w:val="003D350D"/>
    <w:rsid w:val="003D66E7"/>
    <w:rsid w:val="003D781D"/>
    <w:rsid w:val="003E105C"/>
    <w:rsid w:val="003E1AC4"/>
    <w:rsid w:val="003E228E"/>
    <w:rsid w:val="003E22FB"/>
    <w:rsid w:val="003E4462"/>
    <w:rsid w:val="003E4C4C"/>
    <w:rsid w:val="003E557B"/>
    <w:rsid w:val="003E56A9"/>
    <w:rsid w:val="003E6290"/>
    <w:rsid w:val="003E67C5"/>
    <w:rsid w:val="003E6C3D"/>
    <w:rsid w:val="003E6E8F"/>
    <w:rsid w:val="003E741E"/>
    <w:rsid w:val="003E74DD"/>
    <w:rsid w:val="003E7F83"/>
    <w:rsid w:val="003F116E"/>
    <w:rsid w:val="003F2035"/>
    <w:rsid w:val="003F220D"/>
    <w:rsid w:val="003F2274"/>
    <w:rsid w:val="003F24F9"/>
    <w:rsid w:val="003F2E9E"/>
    <w:rsid w:val="003F3159"/>
    <w:rsid w:val="003F47D4"/>
    <w:rsid w:val="003F7B7A"/>
    <w:rsid w:val="004021B3"/>
    <w:rsid w:val="004023E2"/>
    <w:rsid w:val="00402E46"/>
    <w:rsid w:val="00403C9B"/>
    <w:rsid w:val="00403F76"/>
    <w:rsid w:val="0040438C"/>
    <w:rsid w:val="00405400"/>
    <w:rsid w:val="004057FC"/>
    <w:rsid w:val="00405A5A"/>
    <w:rsid w:val="00405E95"/>
    <w:rsid w:val="00405F00"/>
    <w:rsid w:val="00406810"/>
    <w:rsid w:val="00406BFD"/>
    <w:rsid w:val="00406F9C"/>
    <w:rsid w:val="004131B5"/>
    <w:rsid w:val="004132E8"/>
    <w:rsid w:val="00413F4D"/>
    <w:rsid w:val="00414359"/>
    <w:rsid w:val="00415641"/>
    <w:rsid w:val="0041600D"/>
    <w:rsid w:val="00416CBD"/>
    <w:rsid w:val="0041776D"/>
    <w:rsid w:val="00417CBD"/>
    <w:rsid w:val="0042096B"/>
    <w:rsid w:val="004209A2"/>
    <w:rsid w:val="00422F27"/>
    <w:rsid w:val="00423A3D"/>
    <w:rsid w:val="00423CDF"/>
    <w:rsid w:val="00424BEC"/>
    <w:rsid w:val="00426918"/>
    <w:rsid w:val="00426D35"/>
    <w:rsid w:val="00426E94"/>
    <w:rsid w:val="00427E6D"/>
    <w:rsid w:val="00430454"/>
    <w:rsid w:val="004321BD"/>
    <w:rsid w:val="00432A43"/>
    <w:rsid w:val="004348C8"/>
    <w:rsid w:val="00435272"/>
    <w:rsid w:val="00435364"/>
    <w:rsid w:val="004354C2"/>
    <w:rsid w:val="004372E8"/>
    <w:rsid w:val="004378F2"/>
    <w:rsid w:val="00437955"/>
    <w:rsid w:val="00441981"/>
    <w:rsid w:val="00443F40"/>
    <w:rsid w:val="00443FB9"/>
    <w:rsid w:val="004440AE"/>
    <w:rsid w:val="00444902"/>
    <w:rsid w:val="00445C5F"/>
    <w:rsid w:val="00446771"/>
    <w:rsid w:val="00447CD2"/>
    <w:rsid w:val="004502D5"/>
    <w:rsid w:val="0045038C"/>
    <w:rsid w:val="0045131A"/>
    <w:rsid w:val="004518F0"/>
    <w:rsid w:val="00452AA4"/>
    <w:rsid w:val="00452F9F"/>
    <w:rsid w:val="00454AFB"/>
    <w:rsid w:val="004551CF"/>
    <w:rsid w:val="0045536F"/>
    <w:rsid w:val="00455458"/>
    <w:rsid w:val="004575C4"/>
    <w:rsid w:val="0045763B"/>
    <w:rsid w:val="00460155"/>
    <w:rsid w:val="00460386"/>
    <w:rsid w:val="004609C6"/>
    <w:rsid w:val="00460B65"/>
    <w:rsid w:val="00460EE0"/>
    <w:rsid w:val="00464DEB"/>
    <w:rsid w:val="004650CE"/>
    <w:rsid w:val="00465B13"/>
    <w:rsid w:val="0046669F"/>
    <w:rsid w:val="00466EB0"/>
    <w:rsid w:val="0046713D"/>
    <w:rsid w:val="00471381"/>
    <w:rsid w:val="0047275D"/>
    <w:rsid w:val="00472C30"/>
    <w:rsid w:val="004734DE"/>
    <w:rsid w:val="0047426C"/>
    <w:rsid w:val="004748A8"/>
    <w:rsid w:val="00474A49"/>
    <w:rsid w:val="00474C28"/>
    <w:rsid w:val="00476CAA"/>
    <w:rsid w:val="00477468"/>
    <w:rsid w:val="00477D2C"/>
    <w:rsid w:val="00480D97"/>
    <w:rsid w:val="004823C9"/>
    <w:rsid w:val="00483B8A"/>
    <w:rsid w:val="00483DDF"/>
    <w:rsid w:val="00484DC5"/>
    <w:rsid w:val="00487B63"/>
    <w:rsid w:val="00490BF4"/>
    <w:rsid w:val="0049147D"/>
    <w:rsid w:val="00492DA5"/>
    <w:rsid w:val="00494CCC"/>
    <w:rsid w:val="00495509"/>
    <w:rsid w:val="004957BB"/>
    <w:rsid w:val="004975E4"/>
    <w:rsid w:val="004A0E72"/>
    <w:rsid w:val="004A172F"/>
    <w:rsid w:val="004A18DB"/>
    <w:rsid w:val="004A2F2A"/>
    <w:rsid w:val="004A3CD1"/>
    <w:rsid w:val="004A3E4E"/>
    <w:rsid w:val="004A42BD"/>
    <w:rsid w:val="004A437F"/>
    <w:rsid w:val="004A43B8"/>
    <w:rsid w:val="004A45BC"/>
    <w:rsid w:val="004A7704"/>
    <w:rsid w:val="004B07F1"/>
    <w:rsid w:val="004B273A"/>
    <w:rsid w:val="004B2F15"/>
    <w:rsid w:val="004B3E51"/>
    <w:rsid w:val="004B4DA7"/>
    <w:rsid w:val="004B52F9"/>
    <w:rsid w:val="004B5EB3"/>
    <w:rsid w:val="004B6393"/>
    <w:rsid w:val="004C0DB8"/>
    <w:rsid w:val="004C1109"/>
    <w:rsid w:val="004C177B"/>
    <w:rsid w:val="004C30AB"/>
    <w:rsid w:val="004C346E"/>
    <w:rsid w:val="004C35E6"/>
    <w:rsid w:val="004C37DE"/>
    <w:rsid w:val="004C3859"/>
    <w:rsid w:val="004C3987"/>
    <w:rsid w:val="004C47DE"/>
    <w:rsid w:val="004C53A6"/>
    <w:rsid w:val="004D1BB6"/>
    <w:rsid w:val="004D3A1D"/>
    <w:rsid w:val="004D6BA6"/>
    <w:rsid w:val="004D767C"/>
    <w:rsid w:val="004D7F09"/>
    <w:rsid w:val="004D7FC7"/>
    <w:rsid w:val="004E01E1"/>
    <w:rsid w:val="004E04DC"/>
    <w:rsid w:val="004E1D6C"/>
    <w:rsid w:val="004E225C"/>
    <w:rsid w:val="004E37B7"/>
    <w:rsid w:val="004E4A4F"/>
    <w:rsid w:val="004E4ACC"/>
    <w:rsid w:val="004E4C7B"/>
    <w:rsid w:val="004E74B3"/>
    <w:rsid w:val="004E7D46"/>
    <w:rsid w:val="004E7EA1"/>
    <w:rsid w:val="004F5084"/>
    <w:rsid w:val="004F5164"/>
    <w:rsid w:val="004F5426"/>
    <w:rsid w:val="004F5798"/>
    <w:rsid w:val="004F5C52"/>
    <w:rsid w:val="004F607C"/>
    <w:rsid w:val="004F6249"/>
    <w:rsid w:val="004F69D1"/>
    <w:rsid w:val="005032CE"/>
    <w:rsid w:val="00503564"/>
    <w:rsid w:val="00503D6C"/>
    <w:rsid w:val="005047D6"/>
    <w:rsid w:val="00504BA1"/>
    <w:rsid w:val="00504D00"/>
    <w:rsid w:val="00506095"/>
    <w:rsid w:val="0050622F"/>
    <w:rsid w:val="00507677"/>
    <w:rsid w:val="00507AB3"/>
    <w:rsid w:val="005101CD"/>
    <w:rsid w:val="00512AA3"/>
    <w:rsid w:val="005136D2"/>
    <w:rsid w:val="00513F6E"/>
    <w:rsid w:val="00513FC2"/>
    <w:rsid w:val="00515353"/>
    <w:rsid w:val="005214E4"/>
    <w:rsid w:val="005216AB"/>
    <w:rsid w:val="00521C7C"/>
    <w:rsid w:val="0052268D"/>
    <w:rsid w:val="00523408"/>
    <w:rsid w:val="005243FB"/>
    <w:rsid w:val="00524C82"/>
    <w:rsid w:val="00524E15"/>
    <w:rsid w:val="0052688A"/>
    <w:rsid w:val="00527962"/>
    <w:rsid w:val="00527A4D"/>
    <w:rsid w:val="00530D78"/>
    <w:rsid w:val="00533E49"/>
    <w:rsid w:val="005342D0"/>
    <w:rsid w:val="0053443C"/>
    <w:rsid w:val="00534635"/>
    <w:rsid w:val="00534D0E"/>
    <w:rsid w:val="0053534C"/>
    <w:rsid w:val="0053631B"/>
    <w:rsid w:val="0053757B"/>
    <w:rsid w:val="005401D5"/>
    <w:rsid w:val="005428A2"/>
    <w:rsid w:val="00542D40"/>
    <w:rsid w:val="00543687"/>
    <w:rsid w:val="00543EC6"/>
    <w:rsid w:val="00545252"/>
    <w:rsid w:val="0054734C"/>
    <w:rsid w:val="00547D36"/>
    <w:rsid w:val="005500B0"/>
    <w:rsid w:val="00550245"/>
    <w:rsid w:val="00550265"/>
    <w:rsid w:val="005505D4"/>
    <w:rsid w:val="00551754"/>
    <w:rsid w:val="00551DF7"/>
    <w:rsid w:val="00552325"/>
    <w:rsid w:val="005537C6"/>
    <w:rsid w:val="00553D89"/>
    <w:rsid w:val="00556830"/>
    <w:rsid w:val="00556D78"/>
    <w:rsid w:val="00557779"/>
    <w:rsid w:val="005579C2"/>
    <w:rsid w:val="0056035C"/>
    <w:rsid w:val="0056429E"/>
    <w:rsid w:val="00564B50"/>
    <w:rsid w:val="005653D5"/>
    <w:rsid w:val="00567345"/>
    <w:rsid w:val="00570A40"/>
    <w:rsid w:val="00573703"/>
    <w:rsid w:val="0057607E"/>
    <w:rsid w:val="00576ACD"/>
    <w:rsid w:val="00577BAA"/>
    <w:rsid w:val="00577CEA"/>
    <w:rsid w:val="00577F04"/>
    <w:rsid w:val="00580444"/>
    <w:rsid w:val="00580DB1"/>
    <w:rsid w:val="005827A1"/>
    <w:rsid w:val="00583374"/>
    <w:rsid w:val="005834D7"/>
    <w:rsid w:val="00583ABF"/>
    <w:rsid w:val="00583CA1"/>
    <w:rsid w:val="00583F4F"/>
    <w:rsid w:val="00584271"/>
    <w:rsid w:val="00584B8F"/>
    <w:rsid w:val="00585C6D"/>
    <w:rsid w:val="00586AF0"/>
    <w:rsid w:val="00587D13"/>
    <w:rsid w:val="0059006D"/>
    <w:rsid w:val="005909E0"/>
    <w:rsid w:val="00591819"/>
    <w:rsid w:val="00591DFB"/>
    <w:rsid w:val="005932FD"/>
    <w:rsid w:val="00596046"/>
    <w:rsid w:val="005968DF"/>
    <w:rsid w:val="005970D7"/>
    <w:rsid w:val="005975D6"/>
    <w:rsid w:val="005A0D8D"/>
    <w:rsid w:val="005A0DC9"/>
    <w:rsid w:val="005A1114"/>
    <w:rsid w:val="005A11CE"/>
    <w:rsid w:val="005A183F"/>
    <w:rsid w:val="005A2189"/>
    <w:rsid w:val="005A2392"/>
    <w:rsid w:val="005A26F4"/>
    <w:rsid w:val="005A2CA0"/>
    <w:rsid w:val="005A3C07"/>
    <w:rsid w:val="005A49C1"/>
    <w:rsid w:val="005A59AF"/>
    <w:rsid w:val="005A7903"/>
    <w:rsid w:val="005B056E"/>
    <w:rsid w:val="005B0A14"/>
    <w:rsid w:val="005B22E8"/>
    <w:rsid w:val="005B54E8"/>
    <w:rsid w:val="005B55A4"/>
    <w:rsid w:val="005B630D"/>
    <w:rsid w:val="005B7A6E"/>
    <w:rsid w:val="005B7FE0"/>
    <w:rsid w:val="005C0049"/>
    <w:rsid w:val="005C00F3"/>
    <w:rsid w:val="005C2339"/>
    <w:rsid w:val="005C39ED"/>
    <w:rsid w:val="005C3C6F"/>
    <w:rsid w:val="005C4C4C"/>
    <w:rsid w:val="005C59C6"/>
    <w:rsid w:val="005C6E3B"/>
    <w:rsid w:val="005C7731"/>
    <w:rsid w:val="005C7776"/>
    <w:rsid w:val="005D16BA"/>
    <w:rsid w:val="005D2A75"/>
    <w:rsid w:val="005D32ED"/>
    <w:rsid w:val="005D604B"/>
    <w:rsid w:val="005E0A34"/>
    <w:rsid w:val="005E11F7"/>
    <w:rsid w:val="005E1207"/>
    <w:rsid w:val="005E208D"/>
    <w:rsid w:val="005E343C"/>
    <w:rsid w:val="005E42F2"/>
    <w:rsid w:val="005E6FFA"/>
    <w:rsid w:val="005F09D3"/>
    <w:rsid w:val="005F0C29"/>
    <w:rsid w:val="005F11A1"/>
    <w:rsid w:val="005F1B07"/>
    <w:rsid w:val="005F4A8A"/>
    <w:rsid w:val="005F4C13"/>
    <w:rsid w:val="005F6E19"/>
    <w:rsid w:val="0060010F"/>
    <w:rsid w:val="00600C66"/>
    <w:rsid w:val="0060190A"/>
    <w:rsid w:val="00601B4E"/>
    <w:rsid w:val="00602BB6"/>
    <w:rsid w:val="00603ACB"/>
    <w:rsid w:val="00604399"/>
    <w:rsid w:val="00604532"/>
    <w:rsid w:val="00604987"/>
    <w:rsid w:val="00604E18"/>
    <w:rsid w:val="0060688B"/>
    <w:rsid w:val="00606BD1"/>
    <w:rsid w:val="00607728"/>
    <w:rsid w:val="00610882"/>
    <w:rsid w:val="00610DBF"/>
    <w:rsid w:val="00611120"/>
    <w:rsid w:val="00611E0C"/>
    <w:rsid w:val="0061266F"/>
    <w:rsid w:val="00613202"/>
    <w:rsid w:val="0061381F"/>
    <w:rsid w:val="006139DA"/>
    <w:rsid w:val="00617BBD"/>
    <w:rsid w:val="006201F9"/>
    <w:rsid w:val="006209E6"/>
    <w:rsid w:val="006215C2"/>
    <w:rsid w:val="00621C08"/>
    <w:rsid w:val="00627096"/>
    <w:rsid w:val="0062754F"/>
    <w:rsid w:val="006303AA"/>
    <w:rsid w:val="00630D25"/>
    <w:rsid w:val="00632F6D"/>
    <w:rsid w:val="00635477"/>
    <w:rsid w:val="006354A7"/>
    <w:rsid w:val="006367EE"/>
    <w:rsid w:val="00636E9C"/>
    <w:rsid w:val="0063794D"/>
    <w:rsid w:val="00637B96"/>
    <w:rsid w:val="00640339"/>
    <w:rsid w:val="006404E8"/>
    <w:rsid w:val="006412F4"/>
    <w:rsid w:val="006413EB"/>
    <w:rsid w:val="00643D64"/>
    <w:rsid w:val="00646DA3"/>
    <w:rsid w:val="00647817"/>
    <w:rsid w:val="0064783A"/>
    <w:rsid w:val="006507ED"/>
    <w:rsid w:val="00650AB7"/>
    <w:rsid w:val="00650B31"/>
    <w:rsid w:val="006513D4"/>
    <w:rsid w:val="00652C75"/>
    <w:rsid w:val="00652F40"/>
    <w:rsid w:val="00653582"/>
    <w:rsid w:val="006535CB"/>
    <w:rsid w:val="0065443B"/>
    <w:rsid w:val="00654895"/>
    <w:rsid w:val="0065506C"/>
    <w:rsid w:val="006556C2"/>
    <w:rsid w:val="00656508"/>
    <w:rsid w:val="006575C6"/>
    <w:rsid w:val="006602DF"/>
    <w:rsid w:val="00661086"/>
    <w:rsid w:val="0066275B"/>
    <w:rsid w:val="00662CCF"/>
    <w:rsid w:val="00662DA4"/>
    <w:rsid w:val="00662F0A"/>
    <w:rsid w:val="00663B12"/>
    <w:rsid w:val="00663DE0"/>
    <w:rsid w:val="00664AA8"/>
    <w:rsid w:val="00664ADF"/>
    <w:rsid w:val="006678E9"/>
    <w:rsid w:val="00670FA8"/>
    <w:rsid w:val="00672B3E"/>
    <w:rsid w:val="0067303D"/>
    <w:rsid w:val="00676195"/>
    <w:rsid w:val="00676FA6"/>
    <w:rsid w:val="00677EC0"/>
    <w:rsid w:val="00680BB4"/>
    <w:rsid w:val="006818E8"/>
    <w:rsid w:val="006825D0"/>
    <w:rsid w:val="0068284D"/>
    <w:rsid w:val="00683258"/>
    <w:rsid w:val="00683701"/>
    <w:rsid w:val="00684FF2"/>
    <w:rsid w:val="00686304"/>
    <w:rsid w:val="0068705A"/>
    <w:rsid w:val="006871BB"/>
    <w:rsid w:val="006871DA"/>
    <w:rsid w:val="00687352"/>
    <w:rsid w:val="006874A0"/>
    <w:rsid w:val="00692426"/>
    <w:rsid w:val="006933D8"/>
    <w:rsid w:val="00694E64"/>
    <w:rsid w:val="00694FD6"/>
    <w:rsid w:val="006951E9"/>
    <w:rsid w:val="006A05B5"/>
    <w:rsid w:val="006A1CBF"/>
    <w:rsid w:val="006A2231"/>
    <w:rsid w:val="006A2235"/>
    <w:rsid w:val="006A2571"/>
    <w:rsid w:val="006A28A3"/>
    <w:rsid w:val="006A3AD3"/>
    <w:rsid w:val="006A52F6"/>
    <w:rsid w:val="006A5318"/>
    <w:rsid w:val="006A5567"/>
    <w:rsid w:val="006A71E2"/>
    <w:rsid w:val="006A75D3"/>
    <w:rsid w:val="006B062F"/>
    <w:rsid w:val="006B069A"/>
    <w:rsid w:val="006B56AD"/>
    <w:rsid w:val="006C22A3"/>
    <w:rsid w:val="006C2842"/>
    <w:rsid w:val="006C3656"/>
    <w:rsid w:val="006C4A56"/>
    <w:rsid w:val="006C5A94"/>
    <w:rsid w:val="006C62FB"/>
    <w:rsid w:val="006C6462"/>
    <w:rsid w:val="006D0838"/>
    <w:rsid w:val="006D0FF3"/>
    <w:rsid w:val="006D1F70"/>
    <w:rsid w:val="006D2555"/>
    <w:rsid w:val="006D2CFC"/>
    <w:rsid w:val="006D5EC0"/>
    <w:rsid w:val="006D6E40"/>
    <w:rsid w:val="006D6E9F"/>
    <w:rsid w:val="006D7485"/>
    <w:rsid w:val="006E14DB"/>
    <w:rsid w:val="006E2165"/>
    <w:rsid w:val="006E2AE0"/>
    <w:rsid w:val="006E2F9D"/>
    <w:rsid w:val="006E305A"/>
    <w:rsid w:val="006E3388"/>
    <w:rsid w:val="006F13F1"/>
    <w:rsid w:val="006F1868"/>
    <w:rsid w:val="006F1FE9"/>
    <w:rsid w:val="006F2B0A"/>
    <w:rsid w:val="006F31F3"/>
    <w:rsid w:val="006F408F"/>
    <w:rsid w:val="006F53F7"/>
    <w:rsid w:val="006F65D1"/>
    <w:rsid w:val="007003A4"/>
    <w:rsid w:val="00701A61"/>
    <w:rsid w:val="00702302"/>
    <w:rsid w:val="00702EB7"/>
    <w:rsid w:val="00703DFA"/>
    <w:rsid w:val="00705DF5"/>
    <w:rsid w:val="007079CD"/>
    <w:rsid w:val="0071082E"/>
    <w:rsid w:val="00712BF2"/>
    <w:rsid w:val="00712D31"/>
    <w:rsid w:val="007132A6"/>
    <w:rsid w:val="00713B56"/>
    <w:rsid w:val="00720ABF"/>
    <w:rsid w:val="00721F97"/>
    <w:rsid w:val="007232BB"/>
    <w:rsid w:val="00725906"/>
    <w:rsid w:val="00725C04"/>
    <w:rsid w:val="00731EA0"/>
    <w:rsid w:val="0073288D"/>
    <w:rsid w:val="00735E4A"/>
    <w:rsid w:val="007369F8"/>
    <w:rsid w:val="00737854"/>
    <w:rsid w:val="0074001F"/>
    <w:rsid w:val="00740D78"/>
    <w:rsid w:val="007419BE"/>
    <w:rsid w:val="00741E9A"/>
    <w:rsid w:val="007420A9"/>
    <w:rsid w:val="0074248E"/>
    <w:rsid w:val="00742750"/>
    <w:rsid w:val="00743F94"/>
    <w:rsid w:val="007442E6"/>
    <w:rsid w:val="00746932"/>
    <w:rsid w:val="0075088D"/>
    <w:rsid w:val="00751991"/>
    <w:rsid w:val="00752526"/>
    <w:rsid w:val="007532DC"/>
    <w:rsid w:val="007538EF"/>
    <w:rsid w:val="00753A89"/>
    <w:rsid w:val="00754735"/>
    <w:rsid w:val="00754AD7"/>
    <w:rsid w:val="00754BD6"/>
    <w:rsid w:val="00754E86"/>
    <w:rsid w:val="00755B1A"/>
    <w:rsid w:val="00756FA4"/>
    <w:rsid w:val="00757263"/>
    <w:rsid w:val="00757670"/>
    <w:rsid w:val="00757B60"/>
    <w:rsid w:val="00761B6F"/>
    <w:rsid w:val="007620E3"/>
    <w:rsid w:val="007628C9"/>
    <w:rsid w:val="00762C19"/>
    <w:rsid w:val="00762E49"/>
    <w:rsid w:val="00764C6D"/>
    <w:rsid w:val="00765749"/>
    <w:rsid w:val="0076624E"/>
    <w:rsid w:val="007664D8"/>
    <w:rsid w:val="00766CFF"/>
    <w:rsid w:val="00767023"/>
    <w:rsid w:val="00770981"/>
    <w:rsid w:val="00770F70"/>
    <w:rsid w:val="00771ADB"/>
    <w:rsid w:val="00772963"/>
    <w:rsid w:val="0077346B"/>
    <w:rsid w:val="007736EE"/>
    <w:rsid w:val="00774E37"/>
    <w:rsid w:val="00775B6A"/>
    <w:rsid w:val="00776104"/>
    <w:rsid w:val="00776738"/>
    <w:rsid w:val="00782E2E"/>
    <w:rsid w:val="00782E88"/>
    <w:rsid w:val="007834E9"/>
    <w:rsid w:val="0078373C"/>
    <w:rsid w:val="00784341"/>
    <w:rsid w:val="00784A3F"/>
    <w:rsid w:val="007855DD"/>
    <w:rsid w:val="00785BC1"/>
    <w:rsid w:val="00785EDD"/>
    <w:rsid w:val="00786652"/>
    <w:rsid w:val="00787855"/>
    <w:rsid w:val="0079013D"/>
    <w:rsid w:val="00791BA1"/>
    <w:rsid w:val="007920EF"/>
    <w:rsid w:val="007933CE"/>
    <w:rsid w:val="00794A23"/>
    <w:rsid w:val="007A1194"/>
    <w:rsid w:val="007A2396"/>
    <w:rsid w:val="007A268A"/>
    <w:rsid w:val="007A444D"/>
    <w:rsid w:val="007A4EE3"/>
    <w:rsid w:val="007A64E0"/>
    <w:rsid w:val="007A6866"/>
    <w:rsid w:val="007A6D27"/>
    <w:rsid w:val="007B0115"/>
    <w:rsid w:val="007B1FFE"/>
    <w:rsid w:val="007B2708"/>
    <w:rsid w:val="007B2C04"/>
    <w:rsid w:val="007B3FD1"/>
    <w:rsid w:val="007B40F4"/>
    <w:rsid w:val="007B5A11"/>
    <w:rsid w:val="007B6157"/>
    <w:rsid w:val="007B6406"/>
    <w:rsid w:val="007B66D6"/>
    <w:rsid w:val="007B6F0C"/>
    <w:rsid w:val="007B796A"/>
    <w:rsid w:val="007C12B1"/>
    <w:rsid w:val="007C1883"/>
    <w:rsid w:val="007C1FCD"/>
    <w:rsid w:val="007C20CD"/>
    <w:rsid w:val="007C4022"/>
    <w:rsid w:val="007C593B"/>
    <w:rsid w:val="007C5B09"/>
    <w:rsid w:val="007C5F12"/>
    <w:rsid w:val="007C6BCA"/>
    <w:rsid w:val="007C7EAF"/>
    <w:rsid w:val="007D0542"/>
    <w:rsid w:val="007D0AEC"/>
    <w:rsid w:val="007D14CE"/>
    <w:rsid w:val="007D15BD"/>
    <w:rsid w:val="007D19C3"/>
    <w:rsid w:val="007D2CA3"/>
    <w:rsid w:val="007D3A6B"/>
    <w:rsid w:val="007D43AF"/>
    <w:rsid w:val="007D47BE"/>
    <w:rsid w:val="007D4855"/>
    <w:rsid w:val="007D49B5"/>
    <w:rsid w:val="007D68F3"/>
    <w:rsid w:val="007D787F"/>
    <w:rsid w:val="007E02BB"/>
    <w:rsid w:val="007E0961"/>
    <w:rsid w:val="007E136B"/>
    <w:rsid w:val="007E1FB8"/>
    <w:rsid w:val="007E2385"/>
    <w:rsid w:val="007E27CE"/>
    <w:rsid w:val="007E3774"/>
    <w:rsid w:val="007E38A2"/>
    <w:rsid w:val="007E43E6"/>
    <w:rsid w:val="007E5DEC"/>
    <w:rsid w:val="007E5EF3"/>
    <w:rsid w:val="007E6F0E"/>
    <w:rsid w:val="007E6F61"/>
    <w:rsid w:val="007F09E0"/>
    <w:rsid w:val="007F1A6D"/>
    <w:rsid w:val="007F333A"/>
    <w:rsid w:val="007F3806"/>
    <w:rsid w:val="007F4294"/>
    <w:rsid w:val="007F4CB4"/>
    <w:rsid w:val="007F51E3"/>
    <w:rsid w:val="007F5A98"/>
    <w:rsid w:val="007F609E"/>
    <w:rsid w:val="007F62C2"/>
    <w:rsid w:val="007F69C4"/>
    <w:rsid w:val="00800158"/>
    <w:rsid w:val="00801CA0"/>
    <w:rsid w:val="008023C8"/>
    <w:rsid w:val="008041D9"/>
    <w:rsid w:val="008057B5"/>
    <w:rsid w:val="00806061"/>
    <w:rsid w:val="00806DB6"/>
    <w:rsid w:val="00807948"/>
    <w:rsid w:val="00810763"/>
    <w:rsid w:val="00811020"/>
    <w:rsid w:val="0081157B"/>
    <w:rsid w:val="00814D69"/>
    <w:rsid w:val="00816292"/>
    <w:rsid w:val="008169A8"/>
    <w:rsid w:val="00817C24"/>
    <w:rsid w:val="00820D5E"/>
    <w:rsid w:val="00821C9F"/>
    <w:rsid w:val="00822874"/>
    <w:rsid w:val="00825B35"/>
    <w:rsid w:val="00825E38"/>
    <w:rsid w:val="008260C0"/>
    <w:rsid w:val="008275AF"/>
    <w:rsid w:val="008279D5"/>
    <w:rsid w:val="00830CEB"/>
    <w:rsid w:val="008319A0"/>
    <w:rsid w:val="008324CB"/>
    <w:rsid w:val="008335AA"/>
    <w:rsid w:val="00833C92"/>
    <w:rsid w:val="00834061"/>
    <w:rsid w:val="00834540"/>
    <w:rsid w:val="00835B2A"/>
    <w:rsid w:val="00835C5B"/>
    <w:rsid w:val="00835FE3"/>
    <w:rsid w:val="0083767B"/>
    <w:rsid w:val="008378BF"/>
    <w:rsid w:val="00837D90"/>
    <w:rsid w:val="00840B2E"/>
    <w:rsid w:val="00840FA8"/>
    <w:rsid w:val="008436A7"/>
    <w:rsid w:val="00844951"/>
    <w:rsid w:val="008449A2"/>
    <w:rsid w:val="00846D09"/>
    <w:rsid w:val="00850A43"/>
    <w:rsid w:val="00850B5A"/>
    <w:rsid w:val="0085146D"/>
    <w:rsid w:val="00851BDC"/>
    <w:rsid w:val="00854264"/>
    <w:rsid w:val="00854615"/>
    <w:rsid w:val="00854FA6"/>
    <w:rsid w:val="00855858"/>
    <w:rsid w:val="00855B1B"/>
    <w:rsid w:val="00855ECD"/>
    <w:rsid w:val="008565BD"/>
    <w:rsid w:val="00857005"/>
    <w:rsid w:val="008602CD"/>
    <w:rsid w:val="00860847"/>
    <w:rsid w:val="0086158E"/>
    <w:rsid w:val="00861933"/>
    <w:rsid w:val="00865FBC"/>
    <w:rsid w:val="008663B2"/>
    <w:rsid w:val="00866C9F"/>
    <w:rsid w:val="0086773A"/>
    <w:rsid w:val="00867BCB"/>
    <w:rsid w:val="00867C86"/>
    <w:rsid w:val="008701C1"/>
    <w:rsid w:val="00870D47"/>
    <w:rsid w:val="008712E0"/>
    <w:rsid w:val="00871323"/>
    <w:rsid w:val="00872E3D"/>
    <w:rsid w:val="008733C0"/>
    <w:rsid w:val="0087356A"/>
    <w:rsid w:val="00873CF3"/>
    <w:rsid w:val="0087493F"/>
    <w:rsid w:val="00875BF6"/>
    <w:rsid w:val="008765B1"/>
    <w:rsid w:val="00876FDD"/>
    <w:rsid w:val="008805EC"/>
    <w:rsid w:val="00881015"/>
    <w:rsid w:val="00882056"/>
    <w:rsid w:val="0088243E"/>
    <w:rsid w:val="008824E5"/>
    <w:rsid w:val="00883156"/>
    <w:rsid w:val="008840DF"/>
    <w:rsid w:val="00884CE2"/>
    <w:rsid w:val="0088502B"/>
    <w:rsid w:val="00885A16"/>
    <w:rsid w:val="0089097A"/>
    <w:rsid w:val="00890A8A"/>
    <w:rsid w:val="00890FBB"/>
    <w:rsid w:val="00891AA9"/>
    <w:rsid w:val="008937B9"/>
    <w:rsid w:val="008948A9"/>
    <w:rsid w:val="00894CA9"/>
    <w:rsid w:val="00895034"/>
    <w:rsid w:val="00895F2B"/>
    <w:rsid w:val="00896A90"/>
    <w:rsid w:val="008971DE"/>
    <w:rsid w:val="008A07A3"/>
    <w:rsid w:val="008A0F97"/>
    <w:rsid w:val="008A132A"/>
    <w:rsid w:val="008A2090"/>
    <w:rsid w:val="008A2E77"/>
    <w:rsid w:val="008A362A"/>
    <w:rsid w:val="008A4644"/>
    <w:rsid w:val="008A489F"/>
    <w:rsid w:val="008A4CB6"/>
    <w:rsid w:val="008A4F59"/>
    <w:rsid w:val="008A64CB"/>
    <w:rsid w:val="008A737E"/>
    <w:rsid w:val="008B15F4"/>
    <w:rsid w:val="008B1F6C"/>
    <w:rsid w:val="008B24A8"/>
    <w:rsid w:val="008B2A59"/>
    <w:rsid w:val="008B2BF6"/>
    <w:rsid w:val="008B48A2"/>
    <w:rsid w:val="008B4FE6"/>
    <w:rsid w:val="008B7483"/>
    <w:rsid w:val="008B7F56"/>
    <w:rsid w:val="008C0215"/>
    <w:rsid w:val="008C096C"/>
    <w:rsid w:val="008C096E"/>
    <w:rsid w:val="008C0A66"/>
    <w:rsid w:val="008C101C"/>
    <w:rsid w:val="008C143D"/>
    <w:rsid w:val="008C1731"/>
    <w:rsid w:val="008C1B42"/>
    <w:rsid w:val="008C1FC5"/>
    <w:rsid w:val="008C3A64"/>
    <w:rsid w:val="008C5184"/>
    <w:rsid w:val="008C6203"/>
    <w:rsid w:val="008D062B"/>
    <w:rsid w:val="008D1E5C"/>
    <w:rsid w:val="008D2BF6"/>
    <w:rsid w:val="008D2C48"/>
    <w:rsid w:val="008D3478"/>
    <w:rsid w:val="008D35C4"/>
    <w:rsid w:val="008D4652"/>
    <w:rsid w:val="008D63A4"/>
    <w:rsid w:val="008D78CC"/>
    <w:rsid w:val="008D7D91"/>
    <w:rsid w:val="008E0CA4"/>
    <w:rsid w:val="008E1882"/>
    <w:rsid w:val="008E1F1C"/>
    <w:rsid w:val="008E212B"/>
    <w:rsid w:val="008E33F4"/>
    <w:rsid w:val="008E3A58"/>
    <w:rsid w:val="008E4410"/>
    <w:rsid w:val="008E5938"/>
    <w:rsid w:val="008E6D1A"/>
    <w:rsid w:val="008E73FB"/>
    <w:rsid w:val="008E7B95"/>
    <w:rsid w:val="008E7DFB"/>
    <w:rsid w:val="008F0F45"/>
    <w:rsid w:val="008F29FA"/>
    <w:rsid w:val="008F2B8C"/>
    <w:rsid w:val="008F2FD9"/>
    <w:rsid w:val="008F3044"/>
    <w:rsid w:val="008F31CD"/>
    <w:rsid w:val="008F461C"/>
    <w:rsid w:val="008F48BA"/>
    <w:rsid w:val="008F4C30"/>
    <w:rsid w:val="008F5BA1"/>
    <w:rsid w:val="008F7119"/>
    <w:rsid w:val="008F7A4B"/>
    <w:rsid w:val="00900930"/>
    <w:rsid w:val="00900AFE"/>
    <w:rsid w:val="00900EA4"/>
    <w:rsid w:val="00900EF5"/>
    <w:rsid w:val="00902DCB"/>
    <w:rsid w:val="00902FD4"/>
    <w:rsid w:val="00903890"/>
    <w:rsid w:val="00904068"/>
    <w:rsid w:val="0090477A"/>
    <w:rsid w:val="009051DF"/>
    <w:rsid w:val="0090553B"/>
    <w:rsid w:val="00905FA2"/>
    <w:rsid w:val="00906CF3"/>
    <w:rsid w:val="0090762F"/>
    <w:rsid w:val="00907C20"/>
    <w:rsid w:val="00910140"/>
    <w:rsid w:val="00911051"/>
    <w:rsid w:val="0091191F"/>
    <w:rsid w:val="00915DF6"/>
    <w:rsid w:val="00916F73"/>
    <w:rsid w:val="00917728"/>
    <w:rsid w:val="00920B37"/>
    <w:rsid w:val="0092159F"/>
    <w:rsid w:val="00925106"/>
    <w:rsid w:val="009258C2"/>
    <w:rsid w:val="00926DD7"/>
    <w:rsid w:val="009302FD"/>
    <w:rsid w:val="009308F8"/>
    <w:rsid w:val="0093187B"/>
    <w:rsid w:val="00931B39"/>
    <w:rsid w:val="00932483"/>
    <w:rsid w:val="00932FEE"/>
    <w:rsid w:val="0093305E"/>
    <w:rsid w:val="00935973"/>
    <w:rsid w:val="00937671"/>
    <w:rsid w:val="00937DA2"/>
    <w:rsid w:val="009401BB"/>
    <w:rsid w:val="00940DD5"/>
    <w:rsid w:val="009411D9"/>
    <w:rsid w:val="00941631"/>
    <w:rsid w:val="00941B8F"/>
    <w:rsid w:val="00942EB7"/>
    <w:rsid w:val="00943794"/>
    <w:rsid w:val="009460D9"/>
    <w:rsid w:val="00946714"/>
    <w:rsid w:val="00946F01"/>
    <w:rsid w:val="00947CCF"/>
    <w:rsid w:val="00947F7E"/>
    <w:rsid w:val="009502E7"/>
    <w:rsid w:val="0095176F"/>
    <w:rsid w:val="009518C2"/>
    <w:rsid w:val="0095434E"/>
    <w:rsid w:val="0095477F"/>
    <w:rsid w:val="00954AD2"/>
    <w:rsid w:val="00954FD7"/>
    <w:rsid w:val="00956EE9"/>
    <w:rsid w:val="0095718B"/>
    <w:rsid w:val="00957E51"/>
    <w:rsid w:val="00960F6E"/>
    <w:rsid w:val="0096166E"/>
    <w:rsid w:val="0096285B"/>
    <w:rsid w:val="00962E91"/>
    <w:rsid w:val="00963541"/>
    <w:rsid w:val="00963ACB"/>
    <w:rsid w:val="00963CD7"/>
    <w:rsid w:val="00967096"/>
    <w:rsid w:val="00967C55"/>
    <w:rsid w:val="00970F02"/>
    <w:rsid w:val="009719B3"/>
    <w:rsid w:val="00971DDD"/>
    <w:rsid w:val="00972002"/>
    <w:rsid w:val="00974271"/>
    <w:rsid w:val="00974696"/>
    <w:rsid w:val="00975993"/>
    <w:rsid w:val="00975A6F"/>
    <w:rsid w:val="00976B8A"/>
    <w:rsid w:val="00977D4C"/>
    <w:rsid w:val="00981409"/>
    <w:rsid w:val="00981DCD"/>
    <w:rsid w:val="00981E0E"/>
    <w:rsid w:val="00982B92"/>
    <w:rsid w:val="00983BEC"/>
    <w:rsid w:val="00984647"/>
    <w:rsid w:val="009846D7"/>
    <w:rsid w:val="009879CD"/>
    <w:rsid w:val="009904DF"/>
    <w:rsid w:val="009913D5"/>
    <w:rsid w:val="0099360F"/>
    <w:rsid w:val="00993CDE"/>
    <w:rsid w:val="009941E1"/>
    <w:rsid w:val="00994336"/>
    <w:rsid w:val="00994661"/>
    <w:rsid w:val="00994722"/>
    <w:rsid w:val="00995647"/>
    <w:rsid w:val="0099570B"/>
    <w:rsid w:val="00996321"/>
    <w:rsid w:val="009A01AC"/>
    <w:rsid w:val="009A047B"/>
    <w:rsid w:val="009A05ED"/>
    <w:rsid w:val="009A0A8E"/>
    <w:rsid w:val="009A24A3"/>
    <w:rsid w:val="009A2951"/>
    <w:rsid w:val="009A3AD5"/>
    <w:rsid w:val="009A3FAE"/>
    <w:rsid w:val="009A4236"/>
    <w:rsid w:val="009A457D"/>
    <w:rsid w:val="009A521F"/>
    <w:rsid w:val="009A54E0"/>
    <w:rsid w:val="009A5A9F"/>
    <w:rsid w:val="009A61F4"/>
    <w:rsid w:val="009A67E8"/>
    <w:rsid w:val="009A711F"/>
    <w:rsid w:val="009B0066"/>
    <w:rsid w:val="009B1B18"/>
    <w:rsid w:val="009B1E22"/>
    <w:rsid w:val="009B246D"/>
    <w:rsid w:val="009B3B1D"/>
    <w:rsid w:val="009B5F2C"/>
    <w:rsid w:val="009B6208"/>
    <w:rsid w:val="009B75E0"/>
    <w:rsid w:val="009B7E46"/>
    <w:rsid w:val="009C1058"/>
    <w:rsid w:val="009C1C01"/>
    <w:rsid w:val="009C3FB7"/>
    <w:rsid w:val="009C41C0"/>
    <w:rsid w:val="009C74DD"/>
    <w:rsid w:val="009D12D1"/>
    <w:rsid w:val="009D2096"/>
    <w:rsid w:val="009D2499"/>
    <w:rsid w:val="009D30A2"/>
    <w:rsid w:val="009D3422"/>
    <w:rsid w:val="009D4D67"/>
    <w:rsid w:val="009D5552"/>
    <w:rsid w:val="009D5FD5"/>
    <w:rsid w:val="009D727C"/>
    <w:rsid w:val="009E23ED"/>
    <w:rsid w:val="009E2857"/>
    <w:rsid w:val="009E359D"/>
    <w:rsid w:val="009E429E"/>
    <w:rsid w:val="009E483F"/>
    <w:rsid w:val="009E491D"/>
    <w:rsid w:val="009E6ED7"/>
    <w:rsid w:val="009F0BAE"/>
    <w:rsid w:val="009F1103"/>
    <w:rsid w:val="009F1D1E"/>
    <w:rsid w:val="009F2523"/>
    <w:rsid w:val="009F32EE"/>
    <w:rsid w:val="009F3AB9"/>
    <w:rsid w:val="009F40F8"/>
    <w:rsid w:val="009F4A74"/>
    <w:rsid w:val="009F4EFD"/>
    <w:rsid w:val="009F4F2E"/>
    <w:rsid w:val="009F52BD"/>
    <w:rsid w:val="009F58E1"/>
    <w:rsid w:val="009F58E9"/>
    <w:rsid w:val="009F6F76"/>
    <w:rsid w:val="009F7929"/>
    <w:rsid w:val="009F795C"/>
    <w:rsid w:val="009F7E66"/>
    <w:rsid w:val="00A01177"/>
    <w:rsid w:val="00A011AC"/>
    <w:rsid w:val="00A01395"/>
    <w:rsid w:val="00A024F4"/>
    <w:rsid w:val="00A03878"/>
    <w:rsid w:val="00A03C7C"/>
    <w:rsid w:val="00A05249"/>
    <w:rsid w:val="00A0604F"/>
    <w:rsid w:val="00A0791F"/>
    <w:rsid w:val="00A11655"/>
    <w:rsid w:val="00A11A79"/>
    <w:rsid w:val="00A11BA4"/>
    <w:rsid w:val="00A11EAD"/>
    <w:rsid w:val="00A1235A"/>
    <w:rsid w:val="00A12EF7"/>
    <w:rsid w:val="00A13A5C"/>
    <w:rsid w:val="00A1446D"/>
    <w:rsid w:val="00A150AA"/>
    <w:rsid w:val="00A15811"/>
    <w:rsid w:val="00A1648B"/>
    <w:rsid w:val="00A16DF8"/>
    <w:rsid w:val="00A21DA6"/>
    <w:rsid w:val="00A223C1"/>
    <w:rsid w:val="00A22553"/>
    <w:rsid w:val="00A22F1F"/>
    <w:rsid w:val="00A23241"/>
    <w:rsid w:val="00A23263"/>
    <w:rsid w:val="00A234D8"/>
    <w:rsid w:val="00A242A8"/>
    <w:rsid w:val="00A24D51"/>
    <w:rsid w:val="00A251E9"/>
    <w:rsid w:val="00A3060D"/>
    <w:rsid w:val="00A31430"/>
    <w:rsid w:val="00A3267E"/>
    <w:rsid w:val="00A3440B"/>
    <w:rsid w:val="00A35C84"/>
    <w:rsid w:val="00A36DF8"/>
    <w:rsid w:val="00A40871"/>
    <w:rsid w:val="00A40BAD"/>
    <w:rsid w:val="00A4158E"/>
    <w:rsid w:val="00A4247D"/>
    <w:rsid w:val="00A43551"/>
    <w:rsid w:val="00A4388C"/>
    <w:rsid w:val="00A44931"/>
    <w:rsid w:val="00A44D86"/>
    <w:rsid w:val="00A45412"/>
    <w:rsid w:val="00A468D9"/>
    <w:rsid w:val="00A46912"/>
    <w:rsid w:val="00A47541"/>
    <w:rsid w:val="00A506E7"/>
    <w:rsid w:val="00A50EB7"/>
    <w:rsid w:val="00A5124C"/>
    <w:rsid w:val="00A51791"/>
    <w:rsid w:val="00A5270E"/>
    <w:rsid w:val="00A52AE7"/>
    <w:rsid w:val="00A53CE6"/>
    <w:rsid w:val="00A567B5"/>
    <w:rsid w:val="00A56A36"/>
    <w:rsid w:val="00A608F1"/>
    <w:rsid w:val="00A62828"/>
    <w:rsid w:val="00A64481"/>
    <w:rsid w:val="00A668A5"/>
    <w:rsid w:val="00A7013F"/>
    <w:rsid w:val="00A70CEC"/>
    <w:rsid w:val="00A7159E"/>
    <w:rsid w:val="00A719FF"/>
    <w:rsid w:val="00A725C8"/>
    <w:rsid w:val="00A73380"/>
    <w:rsid w:val="00A73E80"/>
    <w:rsid w:val="00A743F6"/>
    <w:rsid w:val="00A7442F"/>
    <w:rsid w:val="00A74438"/>
    <w:rsid w:val="00A744A3"/>
    <w:rsid w:val="00A7486D"/>
    <w:rsid w:val="00A76E63"/>
    <w:rsid w:val="00A8016D"/>
    <w:rsid w:val="00A80ACD"/>
    <w:rsid w:val="00A81D14"/>
    <w:rsid w:val="00A82DE8"/>
    <w:rsid w:val="00A83298"/>
    <w:rsid w:val="00A83346"/>
    <w:rsid w:val="00A8468E"/>
    <w:rsid w:val="00A84BD0"/>
    <w:rsid w:val="00A85827"/>
    <w:rsid w:val="00A86091"/>
    <w:rsid w:val="00A86A31"/>
    <w:rsid w:val="00A872AE"/>
    <w:rsid w:val="00A92A82"/>
    <w:rsid w:val="00A93B61"/>
    <w:rsid w:val="00A93CE5"/>
    <w:rsid w:val="00A94482"/>
    <w:rsid w:val="00A945FC"/>
    <w:rsid w:val="00A94EBC"/>
    <w:rsid w:val="00A9602F"/>
    <w:rsid w:val="00A9634D"/>
    <w:rsid w:val="00A9680D"/>
    <w:rsid w:val="00A96956"/>
    <w:rsid w:val="00A96B0B"/>
    <w:rsid w:val="00A97665"/>
    <w:rsid w:val="00A97FA5"/>
    <w:rsid w:val="00AA17E6"/>
    <w:rsid w:val="00AA26BA"/>
    <w:rsid w:val="00AA3B50"/>
    <w:rsid w:val="00AA3DCA"/>
    <w:rsid w:val="00AA4686"/>
    <w:rsid w:val="00AA499E"/>
    <w:rsid w:val="00AA4DC9"/>
    <w:rsid w:val="00AA50A6"/>
    <w:rsid w:val="00AA7615"/>
    <w:rsid w:val="00AA78E9"/>
    <w:rsid w:val="00AA7FD2"/>
    <w:rsid w:val="00AB04B2"/>
    <w:rsid w:val="00AB09D3"/>
    <w:rsid w:val="00AB1AA5"/>
    <w:rsid w:val="00AB2D64"/>
    <w:rsid w:val="00AB46C4"/>
    <w:rsid w:val="00AB571B"/>
    <w:rsid w:val="00AB6AF9"/>
    <w:rsid w:val="00AB7524"/>
    <w:rsid w:val="00AB7638"/>
    <w:rsid w:val="00AC0CAA"/>
    <w:rsid w:val="00AC1185"/>
    <w:rsid w:val="00AC25DB"/>
    <w:rsid w:val="00AC61B3"/>
    <w:rsid w:val="00AC6D79"/>
    <w:rsid w:val="00AC7139"/>
    <w:rsid w:val="00AC75BF"/>
    <w:rsid w:val="00AC7873"/>
    <w:rsid w:val="00AC7CE6"/>
    <w:rsid w:val="00AD056B"/>
    <w:rsid w:val="00AD090D"/>
    <w:rsid w:val="00AD100C"/>
    <w:rsid w:val="00AD4605"/>
    <w:rsid w:val="00AD4A21"/>
    <w:rsid w:val="00AE2200"/>
    <w:rsid w:val="00AE38A9"/>
    <w:rsid w:val="00AE3AD9"/>
    <w:rsid w:val="00AE3FDD"/>
    <w:rsid w:val="00AE4115"/>
    <w:rsid w:val="00AE41AB"/>
    <w:rsid w:val="00AE4231"/>
    <w:rsid w:val="00AE47D0"/>
    <w:rsid w:val="00AE5514"/>
    <w:rsid w:val="00AE5908"/>
    <w:rsid w:val="00AE613E"/>
    <w:rsid w:val="00AE663B"/>
    <w:rsid w:val="00AE741E"/>
    <w:rsid w:val="00AE74EE"/>
    <w:rsid w:val="00AF013F"/>
    <w:rsid w:val="00AF019B"/>
    <w:rsid w:val="00AF0AFB"/>
    <w:rsid w:val="00AF1121"/>
    <w:rsid w:val="00AF2D0A"/>
    <w:rsid w:val="00AF33DA"/>
    <w:rsid w:val="00AF3B2A"/>
    <w:rsid w:val="00AF3C4A"/>
    <w:rsid w:val="00AF6146"/>
    <w:rsid w:val="00AF6276"/>
    <w:rsid w:val="00AF66C4"/>
    <w:rsid w:val="00AF6845"/>
    <w:rsid w:val="00AF689B"/>
    <w:rsid w:val="00AF6913"/>
    <w:rsid w:val="00AF6CC7"/>
    <w:rsid w:val="00AF74D1"/>
    <w:rsid w:val="00AF78CE"/>
    <w:rsid w:val="00AF7BC4"/>
    <w:rsid w:val="00B00A14"/>
    <w:rsid w:val="00B01D15"/>
    <w:rsid w:val="00B0238B"/>
    <w:rsid w:val="00B03182"/>
    <w:rsid w:val="00B040D4"/>
    <w:rsid w:val="00B04B0D"/>
    <w:rsid w:val="00B06198"/>
    <w:rsid w:val="00B064E2"/>
    <w:rsid w:val="00B06D5F"/>
    <w:rsid w:val="00B0714F"/>
    <w:rsid w:val="00B10993"/>
    <w:rsid w:val="00B10AB1"/>
    <w:rsid w:val="00B10D52"/>
    <w:rsid w:val="00B10D91"/>
    <w:rsid w:val="00B1127B"/>
    <w:rsid w:val="00B115A1"/>
    <w:rsid w:val="00B1369D"/>
    <w:rsid w:val="00B14A07"/>
    <w:rsid w:val="00B160B3"/>
    <w:rsid w:val="00B16405"/>
    <w:rsid w:val="00B16521"/>
    <w:rsid w:val="00B16705"/>
    <w:rsid w:val="00B16AA7"/>
    <w:rsid w:val="00B17477"/>
    <w:rsid w:val="00B17C37"/>
    <w:rsid w:val="00B17DA1"/>
    <w:rsid w:val="00B20534"/>
    <w:rsid w:val="00B208FE"/>
    <w:rsid w:val="00B21B65"/>
    <w:rsid w:val="00B2227D"/>
    <w:rsid w:val="00B22A6D"/>
    <w:rsid w:val="00B2604A"/>
    <w:rsid w:val="00B26886"/>
    <w:rsid w:val="00B3168A"/>
    <w:rsid w:val="00B3240E"/>
    <w:rsid w:val="00B3270A"/>
    <w:rsid w:val="00B32CF8"/>
    <w:rsid w:val="00B33394"/>
    <w:rsid w:val="00B3364D"/>
    <w:rsid w:val="00B33998"/>
    <w:rsid w:val="00B33A06"/>
    <w:rsid w:val="00B34570"/>
    <w:rsid w:val="00B34F22"/>
    <w:rsid w:val="00B3535C"/>
    <w:rsid w:val="00B35DD0"/>
    <w:rsid w:val="00B3707C"/>
    <w:rsid w:val="00B41330"/>
    <w:rsid w:val="00B41F8A"/>
    <w:rsid w:val="00B420F3"/>
    <w:rsid w:val="00B435F6"/>
    <w:rsid w:val="00B43631"/>
    <w:rsid w:val="00B45493"/>
    <w:rsid w:val="00B455A5"/>
    <w:rsid w:val="00B460DB"/>
    <w:rsid w:val="00B47264"/>
    <w:rsid w:val="00B50184"/>
    <w:rsid w:val="00B50CB6"/>
    <w:rsid w:val="00B5136D"/>
    <w:rsid w:val="00B51871"/>
    <w:rsid w:val="00B52796"/>
    <w:rsid w:val="00B53123"/>
    <w:rsid w:val="00B5351E"/>
    <w:rsid w:val="00B54CEA"/>
    <w:rsid w:val="00B54D07"/>
    <w:rsid w:val="00B56003"/>
    <w:rsid w:val="00B5616A"/>
    <w:rsid w:val="00B56207"/>
    <w:rsid w:val="00B602FA"/>
    <w:rsid w:val="00B62488"/>
    <w:rsid w:val="00B631AA"/>
    <w:rsid w:val="00B63585"/>
    <w:rsid w:val="00B65C47"/>
    <w:rsid w:val="00B66A29"/>
    <w:rsid w:val="00B67371"/>
    <w:rsid w:val="00B707F5"/>
    <w:rsid w:val="00B711FC"/>
    <w:rsid w:val="00B71F02"/>
    <w:rsid w:val="00B72782"/>
    <w:rsid w:val="00B728B7"/>
    <w:rsid w:val="00B754C2"/>
    <w:rsid w:val="00B7594F"/>
    <w:rsid w:val="00B766CF"/>
    <w:rsid w:val="00B76C04"/>
    <w:rsid w:val="00B76DA2"/>
    <w:rsid w:val="00B81433"/>
    <w:rsid w:val="00B816EB"/>
    <w:rsid w:val="00B8234C"/>
    <w:rsid w:val="00B82542"/>
    <w:rsid w:val="00B82A0D"/>
    <w:rsid w:val="00B8361C"/>
    <w:rsid w:val="00B86C86"/>
    <w:rsid w:val="00B90723"/>
    <w:rsid w:val="00B915FF"/>
    <w:rsid w:val="00B919CD"/>
    <w:rsid w:val="00B91F05"/>
    <w:rsid w:val="00B9398F"/>
    <w:rsid w:val="00B950D3"/>
    <w:rsid w:val="00B960E7"/>
    <w:rsid w:val="00B96502"/>
    <w:rsid w:val="00B97144"/>
    <w:rsid w:val="00BA0535"/>
    <w:rsid w:val="00BA0F18"/>
    <w:rsid w:val="00BA2BC9"/>
    <w:rsid w:val="00BA3714"/>
    <w:rsid w:val="00BA3A4B"/>
    <w:rsid w:val="00BA3F3D"/>
    <w:rsid w:val="00BA6656"/>
    <w:rsid w:val="00BA6E37"/>
    <w:rsid w:val="00BA7DA1"/>
    <w:rsid w:val="00BB1365"/>
    <w:rsid w:val="00BB3EC1"/>
    <w:rsid w:val="00BB46B5"/>
    <w:rsid w:val="00BB4B0C"/>
    <w:rsid w:val="00BB4B9A"/>
    <w:rsid w:val="00BB6BE3"/>
    <w:rsid w:val="00BC0300"/>
    <w:rsid w:val="00BC0ED8"/>
    <w:rsid w:val="00BC17AB"/>
    <w:rsid w:val="00BC2BE3"/>
    <w:rsid w:val="00BC36AB"/>
    <w:rsid w:val="00BC41BD"/>
    <w:rsid w:val="00BC4E8E"/>
    <w:rsid w:val="00BC55F2"/>
    <w:rsid w:val="00BC6479"/>
    <w:rsid w:val="00BC691E"/>
    <w:rsid w:val="00BC7154"/>
    <w:rsid w:val="00BC76ED"/>
    <w:rsid w:val="00BC797C"/>
    <w:rsid w:val="00BD05D9"/>
    <w:rsid w:val="00BD0BAA"/>
    <w:rsid w:val="00BD14C6"/>
    <w:rsid w:val="00BD25C7"/>
    <w:rsid w:val="00BD3BBA"/>
    <w:rsid w:val="00BD3EB9"/>
    <w:rsid w:val="00BD7D99"/>
    <w:rsid w:val="00BE0122"/>
    <w:rsid w:val="00BE05EB"/>
    <w:rsid w:val="00BE0720"/>
    <w:rsid w:val="00BE073C"/>
    <w:rsid w:val="00BE07CF"/>
    <w:rsid w:val="00BE0E15"/>
    <w:rsid w:val="00BE1451"/>
    <w:rsid w:val="00BE1505"/>
    <w:rsid w:val="00BE1636"/>
    <w:rsid w:val="00BE1846"/>
    <w:rsid w:val="00BE1AF9"/>
    <w:rsid w:val="00BE24A7"/>
    <w:rsid w:val="00BE3273"/>
    <w:rsid w:val="00BE346D"/>
    <w:rsid w:val="00BE3A80"/>
    <w:rsid w:val="00BE4499"/>
    <w:rsid w:val="00BE6820"/>
    <w:rsid w:val="00BE756C"/>
    <w:rsid w:val="00BF16BD"/>
    <w:rsid w:val="00BF1E95"/>
    <w:rsid w:val="00BF232B"/>
    <w:rsid w:val="00BF236F"/>
    <w:rsid w:val="00BF262C"/>
    <w:rsid w:val="00BF4705"/>
    <w:rsid w:val="00BF55AE"/>
    <w:rsid w:val="00BF5629"/>
    <w:rsid w:val="00BF5DC0"/>
    <w:rsid w:val="00BF7F38"/>
    <w:rsid w:val="00C001A0"/>
    <w:rsid w:val="00C00760"/>
    <w:rsid w:val="00C0089F"/>
    <w:rsid w:val="00C01D9B"/>
    <w:rsid w:val="00C034EF"/>
    <w:rsid w:val="00C043CB"/>
    <w:rsid w:val="00C04991"/>
    <w:rsid w:val="00C05C54"/>
    <w:rsid w:val="00C066A6"/>
    <w:rsid w:val="00C10765"/>
    <w:rsid w:val="00C12CF5"/>
    <w:rsid w:val="00C13058"/>
    <w:rsid w:val="00C15044"/>
    <w:rsid w:val="00C153E4"/>
    <w:rsid w:val="00C158FC"/>
    <w:rsid w:val="00C159B6"/>
    <w:rsid w:val="00C1743B"/>
    <w:rsid w:val="00C17534"/>
    <w:rsid w:val="00C20085"/>
    <w:rsid w:val="00C200C9"/>
    <w:rsid w:val="00C23A75"/>
    <w:rsid w:val="00C23B2A"/>
    <w:rsid w:val="00C23C63"/>
    <w:rsid w:val="00C24435"/>
    <w:rsid w:val="00C26281"/>
    <w:rsid w:val="00C3085B"/>
    <w:rsid w:val="00C34143"/>
    <w:rsid w:val="00C347B7"/>
    <w:rsid w:val="00C34A13"/>
    <w:rsid w:val="00C34B68"/>
    <w:rsid w:val="00C35ACF"/>
    <w:rsid w:val="00C36276"/>
    <w:rsid w:val="00C372DF"/>
    <w:rsid w:val="00C376B3"/>
    <w:rsid w:val="00C4041A"/>
    <w:rsid w:val="00C404DD"/>
    <w:rsid w:val="00C41863"/>
    <w:rsid w:val="00C42333"/>
    <w:rsid w:val="00C42893"/>
    <w:rsid w:val="00C43743"/>
    <w:rsid w:val="00C438AE"/>
    <w:rsid w:val="00C439BE"/>
    <w:rsid w:val="00C45124"/>
    <w:rsid w:val="00C45EC7"/>
    <w:rsid w:val="00C47889"/>
    <w:rsid w:val="00C47CCB"/>
    <w:rsid w:val="00C5080B"/>
    <w:rsid w:val="00C50E43"/>
    <w:rsid w:val="00C5171A"/>
    <w:rsid w:val="00C52A1A"/>
    <w:rsid w:val="00C53252"/>
    <w:rsid w:val="00C5401A"/>
    <w:rsid w:val="00C55613"/>
    <w:rsid w:val="00C55E36"/>
    <w:rsid w:val="00C56384"/>
    <w:rsid w:val="00C569E2"/>
    <w:rsid w:val="00C5701A"/>
    <w:rsid w:val="00C63D14"/>
    <w:rsid w:val="00C649C3"/>
    <w:rsid w:val="00C64D20"/>
    <w:rsid w:val="00C65F65"/>
    <w:rsid w:val="00C66BD2"/>
    <w:rsid w:val="00C679CD"/>
    <w:rsid w:val="00C72ED0"/>
    <w:rsid w:val="00C736D2"/>
    <w:rsid w:val="00C743E6"/>
    <w:rsid w:val="00C74AE0"/>
    <w:rsid w:val="00C76F0A"/>
    <w:rsid w:val="00C80260"/>
    <w:rsid w:val="00C8114C"/>
    <w:rsid w:val="00C82AF2"/>
    <w:rsid w:val="00C82EEE"/>
    <w:rsid w:val="00C847C1"/>
    <w:rsid w:val="00C85881"/>
    <w:rsid w:val="00C864D7"/>
    <w:rsid w:val="00C877B0"/>
    <w:rsid w:val="00C87E60"/>
    <w:rsid w:val="00C9035E"/>
    <w:rsid w:val="00C90A14"/>
    <w:rsid w:val="00C90B41"/>
    <w:rsid w:val="00C9234D"/>
    <w:rsid w:val="00C926A0"/>
    <w:rsid w:val="00C933BF"/>
    <w:rsid w:val="00C94035"/>
    <w:rsid w:val="00C9468A"/>
    <w:rsid w:val="00C94AAF"/>
    <w:rsid w:val="00C94AB8"/>
    <w:rsid w:val="00C95078"/>
    <w:rsid w:val="00C9536F"/>
    <w:rsid w:val="00C958C7"/>
    <w:rsid w:val="00C95E57"/>
    <w:rsid w:val="00C962EE"/>
    <w:rsid w:val="00CA14E8"/>
    <w:rsid w:val="00CA1F72"/>
    <w:rsid w:val="00CA35D0"/>
    <w:rsid w:val="00CA4849"/>
    <w:rsid w:val="00CA5343"/>
    <w:rsid w:val="00CA6607"/>
    <w:rsid w:val="00CB28E0"/>
    <w:rsid w:val="00CB3982"/>
    <w:rsid w:val="00CB7E4A"/>
    <w:rsid w:val="00CC01C5"/>
    <w:rsid w:val="00CC1A10"/>
    <w:rsid w:val="00CC23C9"/>
    <w:rsid w:val="00CC2D6B"/>
    <w:rsid w:val="00CC2F45"/>
    <w:rsid w:val="00CC30AC"/>
    <w:rsid w:val="00CC49B5"/>
    <w:rsid w:val="00CC4CEF"/>
    <w:rsid w:val="00CC5768"/>
    <w:rsid w:val="00CC6BC0"/>
    <w:rsid w:val="00CC7FDC"/>
    <w:rsid w:val="00CD0528"/>
    <w:rsid w:val="00CD0D77"/>
    <w:rsid w:val="00CD237F"/>
    <w:rsid w:val="00CD2776"/>
    <w:rsid w:val="00CD281F"/>
    <w:rsid w:val="00CD2B92"/>
    <w:rsid w:val="00CD449F"/>
    <w:rsid w:val="00CD787C"/>
    <w:rsid w:val="00CD7B65"/>
    <w:rsid w:val="00CE0F3B"/>
    <w:rsid w:val="00CE142D"/>
    <w:rsid w:val="00CE1EB5"/>
    <w:rsid w:val="00CE223B"/>
    <w:rsid w:val="00CE2E56"/>
    <w:rsid w:val="00CE4000"/>
    <w:rsid w:val="00CE5307"/>
    <w:rsid w:val="00CE57A6"/>
    <w:rsid w:val="00CE5D3F"/>
    <w:rsid w:val="00CE5D4B"/>
    <w:rsid w:val="00CE75D7"/>
    <w:rsid w:val="00CE772C"/>
    <w:rsid w:val="00CE7F12"/>
    <w:rsid w:val="00CF013F"/>
    <w:rsid w:val="00CF061F"/>
    <w:rsid w:val="00CF09EA"/>
    <w:rsid w:val="00CF11CE"/>
    <w:rsid w:val="00CF1745"/>
    <w:rsid w:val="00CF1755"/>
    <w:rsid w:val="00CF1968"/>
    <w:rsid w:val="00CF1C35"/>
    <w:rsid w:val="00CF2710"/>
    <w:rsid w:val="00CF31D7"/>
    <w:rsid w:val="00CF4681"/>
    <w:rsid w:val="00CF4827"/>
    <w:rsid w:val="00CF5468"/>
    <w:rsid w:val="00CF6354"/>
    <w:rsid w:val="00CF6DB2"/>
    <w:rsid w:val="00CF70BF"/>
    <w:rsid w:val="00CF7759"/>
    <w:rsid w:val="00D01A93"/>
    <w:rsid w:val="00D02D24"/>
    <w:rsid w:val="00D03C13"/>
    <w:rsid w:val="00D067FF"/>
    <w:rsid w:val="00D06D9D"/>
    <w:rsid w:val="00D06E54"/>
    <w:rsid w:val="00D06FE1"/>
    <w:rsid w:val="00D07121"/>
    <w:rsid w:val="00D07831"/>
    <w:rsid w:val="00D07A67"/>
    <w:rsid w:val="00D07B8F"/>
    <w:rsid w:val="00D07C6C"/>
    <w:rsid w:val="00D117CD"/>
    <w:rsid w:val="00D11988"/>
    <w:rsid w:val="00D12CFE"/>
    <w:rsid w:val="00D136BF"/>
    <w:rsid w:val="00D13D11"/>
    <w:rsid w:val="00D1450A"/>
    <w:rsid w:val="00D15370"/>
    <w:rsid w:val="00D15E68"/>
    <w:rsid w:val="00D16457"/>
    <w:rsid w:val="00D16F5F"/>
    <w:rsid w:val="00D172DB"/>
    <w:rsid w:val="00D17908"/>
    <w:rsid w:val="00D2007A"/>
    <w:rsid w:val="00D2327D"/>
    <w:rsid w:val="00D233FD"/>
    <w:rsid w:val="00D243C6"/>
    <w:rsid w:val="00D2449C"/>
    <w:rsid w:val="00D311D5"/>
    <w:rsid w:val="00D31B8F"/>
    <w:rsid w:val="00D32307"/>
    <w:rsid w:val="00D32E6F"/>
    <w:rsid w:val="00D3405E"/>
    <w:rsid w:val="00D34CE5"/>
    <w:rsid w:val="00D3595D"/>
    <w:rsid w:val="00D36601"/>
    <w:rsid w:val="00D402D1"/>
    <w:rsid w:val="00D41E2B"/>
    <w:rsid w:val="00D4327C"/>
    <w:rsid w:val="00D46D92"/>
    <w:rsid w:val="00D47013"/>
    <w:rsid w:val="00D51FFE"/>
    <w:rsid w:val="00D54980"/>
    <w:rsid w:val="00D54B2F"/>
    <w:rsid w:val="00D5717F"/>
    <w:rsid w:val="00D610A9"/>
    <w:rsid w:val="00D62940"/>
    <w:rsid w:val="00D6349A"/>
    <w:rsid w:val="00D63A8C"/>
    <w:rsid w:val="00D648BA"/>
    <w:rsid w:val="00D649DC"/>
    <w:rsid w:val="00D66AEE"/>
    <w:rsid w:val="00D66B1A"/>
    <w:rsid w:val="00D67E90"/>
    <w:rsid w:val="00D7128B"/>
    <w:rsid w:val="00D7157B"/>
    <w:rsid w:val="00D71635"/>
    <w:rsid w:val="00D739E5"/>
    <w:rsid w:val="00D7493F"/>
    <w:rsid w:val="00D76DDD"/>
    <w:rsid w:val="00D76E08"/>
    <w:rsid w:val="00D77808"/>
    <w:rsid w:val="00D80512"/>
    <w:rsid w:val="00D80B70"/>
    <w:rsid w:val="00D828FD"/>
    <w:rsid w:val="00D82B93"/>
    <w:rsid w:val="00D834F0"/>
    <w:rsid w:val="00D8408D"/>
    <w:rsid w:val="00D853AF"/>
    <w:rsid w:val="00D869F1"/>
    <w:rsid w:val="00D86AA1"/>
    <w:rsid w:val="00D86F0B"/>
    <w:rsid w:val="00D87410"/>
    <w:rsid w:val="00D87605"/>
    <w:rsid w:val="00D9075A"/>
    <w:rsid w:val="00D92891"/>
    <w:rsid w:val="00D92C28"/>
    <w:rsid w:val="00D95506"/>
    <w:rsid w:val="00D95CC2"/>
    <w:rsid w:val="00D95D73"/>
    <w:rsid w:val="00D961A2"/>
    <w:rsid w:val="00D97E8D"/>
    <w:rsid w:val="00DA0EB8"/>
    <w:rsid w:val="00DA1C49"/>
    <w:rsid w:val="00DA1EB3"/>
    <w:rsid w:val="00DA32E2"/>
    <w:rsid w:val="00DA35D7"/>
    <w:rsid w:val="00DA3DF9"/>
    <w:rsid w:val="00DA4174"/>
    <w:rsid w:val="00DA426F"/>
    <w:rsid w:val="00DA4CF3"/>
    <w:rsid w:val="00DA5E45"/>
    <w:rsid w:val="00DB0059"/>
    <w:rsid w:val="00DB15AF"/>
    <w:rsid w:val="00DB19D0"/>
    <w:rsid w:val="00DB267A"/>
    <w:rsid w:val="00DB3269"/>
    <w:rsid w:val="00DB353B"/>
    <w:rsid w:val="00DB36D3"/>
    <w:rsid w:val="00DB5D13"/>
    <w:rsid w:val="00DB63F3"/>
    <w:rsid w:val="00DB69D9"/>
    <w:rsid w:val="00DB6D8A"/>
    <w:rsid w:val="00DB75DA"/>
    <w:rsid w:val="00DB7689"/>
    <w:rsid w:val="00DB7A47"/>
    <w:rsid w:val="00DC006E"/>
    <w:rsid w:val="00DC03DB"/>
    <w:rsid w:val="00DC0E2D"/>
    <w:rsid w:val="00DC1AE4"/>
    <w:rsid w:val="00DC2535"/>
    <w:rsid w:val="00DC323D"/>
    <w:rsid w:val="00DC3B92"/>
    <w:rsid w:val="00DC3FAB"/>
    <w:rsid w:val="00DC462B"/>
    <w:rsid w:val="00DC56E6"/>
    <w:rsid w:val="00DC6BD5"/>
    <w:rsid w:val="00DD2321"/>
    <w:rsid w:val="00DD2F29"/>
    <w:rsid w:val="00DD30B0"/>
    <w:rsid w:val="00DD3615"/>
    <w:rsid w:val="00DD36A2"/>
    <w:rsid w:val="00DD381B"/>
    <w:rsid w:val="00DD47D4"/>
    <w:rsid w:val="00DD4AF9"/>
    <w:rsid w:val="00DD4F45"/>
    <w:rsid w:val="00DD50B2"/>
    <w:rsid w:val="00DD5363"/>
    <w:rsid w:val="00DD5FD7"/>
    <w:rsid w:val="00DE07FC"/>
    <w:rsid w:val="00DE0FE9"/>
    <w:rsid w:val="00DE1133"/>
    <w:rsid w:val="00DE48B7"/>
    <w:rsid w:val="00DE4E8E"/>
    <w:rsid w:val="00DE6A81"/>
    <w:rsid w:val="00DF0506"/>
    <w:rsid w:val="00DF0FE6"/>
    <w:rsid w:val="00DF1083"/>
    <w:rsid w:val="00DF155C"/>
    <w:rsid w:val="00DF277B"/>
    <w:rsid w:val="00DF3A64"/>
    <w:rsid w:val="00DF3A99"/>
    <w:rsid w:val="00DF543E"/>
    <w:rsid w:val="00DF6973"/>
    <w:rsid w:val="00DF7F3E"/>
    <w:rsid w:val="00E00586"/>
    <w:rsid w:val="00E00A0C"/>
    <w:rsid w:val="00E01AE7"/>
    <w:rsid w:val="00E024B6"/>
    <w:rsid w:val="00E047EF"/>
    <w:rsid w:val="00E0535E"/>
    <w:rsid w:val="00E05D8E"/>
    <w:rsid w:val="00E063BA"/>
    <w:rsid w:val="00E06468"/>
    <w:rsid w:val="00E06847"/>
    <w:rsid w:val="00E10E00"/>
    <w:rsid w:val="00E14111"/>
    <w:rsid w:val="00E150D6"/>
    <w:rsid w:val="00E15F52"/>
    <w:rsid w:val="00E16C99"/>
    <w:rsid w:val="00E16D12"/>
    <w:rsid w:val="00E172F4"/>
    <w:rsid w:val="00E1762B"/>
    <w:rsid w:val="00E17A2D"/>
    <w:rsid w:val="00E20971"/>
    <w:rsid w:val="00E248CE"/>
    <w:rsid w:val="00E24A31"/>
    <w:rsid w:val="00E25268"/>
    <w:rsid w:val="00E257C4"/>
    <w:rsid w:val="00E262D2"/>
    <w:rsid w:val="00E26988"/>
    <w:rsid w:val="00E27233"/>
    <w:rsid w:val="00E2788F"/>
    <w:rsid w:val="00E3006B"/>
    <w:rsid w:val="00E30390"/>
    <w:rsid w:val="00E30A3C"/>
    <w:rsid w:val="00E31018"/>
    <w:rsid w:val="00E314E3"/>
    <w:rsid w:val="00E31E00"/>
    <w:rsid w:val="00E3218F"/>
    <w:rsid w:val="00E334CB"/>
    <w:rsid w:val="00E3396F"/>
    <w:rsid w:val="00E33B53"/>
    <w:rsid w:val="00E34843"/>
    <w:rsid w:val="00E35AE6"/>
    <w:rsid w:val="00E400E3"/>
    <w:rsid w:val="00E401DE"/>
    <w:rsid w:val="00E40F36"/>
    <w:rsid w:val="00E41A03"/>
    <w:rsid w:val="00E41A79"/>
    <w:rsid w:val="00E449CE"/>
    <w:rsid w:val="00E466C3"/>
    <w:rsid w:val="00E503D0"/>
    <w:rsid w:val="00E50D34"/>
    <w:rsid w:val="00E51FB9"/>
    <w:rsid w:val="00E525B2"/>
    <w:rsid w:val="00E52729"/>
    <w:rsid w:val="00E53B21"/>
    <w:rsid w:val="00E55B05"/>
    <w:rsid w:val="00E55B51"/>
    <w:rsid w:val="00E55F25"/>
    <w:rsid w:val="00E56AFE"/>
    <w:rsid w:val="00E618D7"/>
    <w:rsid w:val="00E61E14"/>
    <w:rsid w:val="00E63C6E"/>
    <w:rsid w:val="00E646DF"/>
    <w:rsid w:val="00E6543E"/>
    <w:rsid w:val="00E71848"/>
    <w:rsid w:val="00E72E56"/>
    <w:rsid w:val="00E73CCA"/>
    <w:rsid w:val="00E74890"/>
    <w:rsid w:val="00E750E3"/>
    <w:rsid w:val="00E7676B"/>
    <w:rsid w:val="00E813E7"/>
    <w:rsid w:val="00E8210D"/>
    <w:rsid w:val="00E82D5F"/>
    <w:rsid w:val="00E82E2E"/>
    <w:rsid w:val="00E85DD9"/>
    <w:rsid w:val="00E8723F"/>
    <w:rsid w:val="00E91E61"/>
    <w:rsid w:val="00E928E4"/>
    <w:rsid w:val="00E92AB3"/>
    <w:rsid w:val="00E939B0"/>
    <w:rsid w:val="00E94234"/>
    <w:rsid w:val="00E94535"/>
    <w:rsid w:val="00E951B1"/>
    <w:rsid w:val="00E9598A"/>
    <w:rsid w:val="00E95CC4"/>
    <w:rsid w:val="00E966B1"/>
    <w:rsid w:val="00E96836"/>
    <w:rsid w:val="00EA00C6"/>
    <w:rsid w:val="00EA2ADE"/>
    <w:rsid w:val="00EA361B"/>
    <w:rsid w:val="00EA3CA8"/>
    <w:rsid w:val="00EA58FB"/>
    <w:rsid w:val="00EA5F06"/>
    <w:rsid w:val="00EA60FB"/>
    <w:rsid w:val="00EA63E1"/>
    <w:rsid w:val="00EA682C"/>
    <w:rsid w:val="00EA76A4"/>
    <w:rsid w:val="00EB0095"/>
    <w:rsid w:val="00EB05FC"/>
    <w:rsid w:val="00EB1344"/>
    <w:rsid w:val="00EB1548"/>
    <w:rsid w:val="00EB20E8"/>
    <w:rsid w:val="00EB24B5"/>
    <w:rsid w:val="00EB356C"/>
    <w:rsid w:val="00EB504C"/>
    <w:rsid w:val="00EB5604"/>
    <w:rsid w:val="00EB5EFD"/>
    <w:rsid w:val="00EB708F"/>
    <w:rsid w:val="00EB761D"/>
    <w:rsid w:val="00EB7E20"/>
    <w:rsid w:val="00EC00DD"/>
    <w:rsid w:val="00EC09E9"/>
    <w:rsid w:val="00EC11AB"/>
    <w:rsid w:val="00EC182E"/>
    <w:rsid w:val="00EC3831"/>
    <w:rsid w:val="00EC4B37"/>
    <w:rsid w:val="00EC567D"/>
    <w:rsid w:val="00EC60A3"/>
    <w:rsid w:val="00EC63D6"/>
    <w:rsid w:val="00ED07CE"/>
    <w:rsid w:val="00ED082E"/>
    <w:rsid w:val="00ED141F"/>
    <w:rsid w:val="00ED326E"/>
    <w:rsid w:val="00ED411A"/>
    <w:rsid w:val="00ED4806"/>
    <w:rsid w:val="00ED5D49"/>
    <w:rsid w:val="00ED613A"/>
    <w:rsid w:val="00ED747D"/>
    <w:rsid w:val="00ED7516"/>
    <w:rsid w:val="00ED778E"/>
    <w:rsid w:val="00ED7D1A"/>
    <w:rsid w:val="00EE134B"/>
    <w:rsid w:val="00EE15AA"/>
    <w:rsid w:val="00EE2115"/>
    <w:rsid w:val="00EE2343"/>
    <w:rsid w:val="00EE4465"/>
    <w:rsid w:val="00EE45B0"/>
    <w:rsid w:val="00EE4A4E"/>
    <w:rsid w:val="00EE5A43"/>
    <w:rsid w:val="00EE73AA"/>
    <w:rsid w:val="00EE750F"/>
    <w:rsid w:val="00EE7E53"/>
    <w:rsid w:val="00EF010B"/>
    <w:rsid w:val="00EF02CA"/>
    <w:rsid w:val="00EF2934"/>
    <w:rsid w:val="00EF2D65"/>
    <w:rsid w:val="00EF3084"/>
    <w:rsid w:val="00EF4127"/>
    <w:rsid w:val="00EF7FA1"/>
    <w:rsid w:val="00F00DCD"/>
    <w:rsid w:val="00F02A35"/>
    <w:rsid w:val="00F02BD6"/>
    <w:rsid w:val="00F03378"/>
    <w:rsid w:val="00F07345"/>
    <w:rsid w:val="00F12317"/>
    <w:rsid w:val="00F12507"/>
    <w:rsid w:val="00F12AD9"/>
    <w:rsid w:val="00F13B9F"/>
    <w:rsid w:val="00F148C7"/>
    <w:rsid w:val="00F15298"/>
    <w:rsid w:val="00F161C0"/>
    <w:rsid w:val="00F16C01"/>
    <w:rsid w:val="00F2507A"/>
    <w:rsid w:val="00F255ED"/>
    <w:rsid w:val="00F271A5"/>
    <w:rsid w:val="00F27399"/>
    <w:rsid w:val="00F27969"/>
    <w:rsid w:val="00F31553"/>
    <w:rsid w:val="00F3195C"/>
    <w:rsid w:val="00F31ED6"/>
    <w:rsid w:val="00F32294"/>
    <w:rsid w:val="00F33D4B"/>
    <w:rsid w:val="00F368E0"/>
    <w:rsid w:val="00F36F95"/>
    <w:rsid w:val="00F37295"/>
    <w:rsid w:val="00F40316"/>
    <w:rsid w:val="00F405D9"/>
    <w:rsid w:val="00F40DB2"/>
    <w:rsid w:val="00F417A6"/>
    <w:rsid w:val="00F41C76"/>
    <w:rsid w:val="00F42703"/>
    <w:rsid w:val="00F42755"/>
    <w:rsid w:val="00F43014"/>
    <w:rsid w:val="00F430D2"/>
    <w:rsid w:val="00F431A9"/>
    <w:rsid w:val="00F4436F"/>
    <w:rsid w:val="00F443A1"/>
    <w:rsid w:val="00F47C0D"/>
    <w:rsid w:val="00F5070D"/>
    <w:rsid w:val="00F50748"/>
    <w:rsid w:val="00F518B7"/>
    <w:rsid w:val="00F521CF"/>
    <w:rsid w:val="00F52376"/>
    <w:rsid w:val="00F52C17"/>
    <w:rsid w:val="00F54AA1"/>
    <w:rsid w:val="00F54E44"/>
    <w:rsid w:val="00F5726B"/>
    <w:rsid w:val="00F60FD7"/>
    <w:rsid w:val="00F6126C"/>
    <w:rsid w:val="00F6240F"/>
    <w:rsid w:val="00F62469"/>
    <w:rsid w:val="00F629B3"/>
    <w:rsid w:val="00F62EE3"/>
    <w:rsid w:val="00F648B2"/>
    <w:rsid w:val="00F65041"/>
    <w:rsid w:val="00F666CB"/>
    <w:rsid w:val="00F6699F"/>
    <w:rsid w:val="00F66F09"/>
    <w:rsid w:val="00F67953"/>
    <w:rsid w:val="00F704B9"/>
    <w:rsid w:val="00F706CB"/>
    <w:rsid w:val="00F7072F"/>
    <w:rsid w:val="00F70B5D"/>
    <w:rsid w:val="00F70BBC"/>
    <w:rsid w:val="00F7206D"/>
    <w:rsid w:val="00F7216C"/>
    <w:rsid w:val="00F7236B"/>
    <w:rsid w:val="00F75420"/>
    <w:rsid w:val="00F80BB4"/>
    <w:rsid w:val="00F819AB"/>
    <w:rsid w:val="00F81CAE"/>
    <w:rsid w:val="00F82321"/>
    <w:rsid w:val="00F83370"/>
    <w:rsid w:val="00F834AE"/>
    <w:rsid w:val="00F84D6B"/>
    <w:rsid w:val="00F859B8"/>
    <w:rsid w:val="00F85B8F"/>
    <w:rsid w:val="00F85F1C"/>
    <w:rsid w:val="00F86541"/>
    <w:rsid w:val="00F867E7"/>
    <w:rsid w:val="00F86A91"/>
    <w:rsid w:val="00F879DC"/>
    <w:rsid w:val="00F87E9D"/>
    <w:rsid w:val="00F91665"/>
    <w:rsid w:val="00F9216B"/>
    <w:rsid w:val="00F96357"/>
    <w:rsid w:val="00F96360"/>
    <w:rsid w:val="00F97BA0"/>
    <w:rsid w:val="00F97C69"/>
    <w:rsid w:val="00FA007E"/>
    <w:rsid w:val="00FA1FD1"/>
    <w:rsid w:val="00FA372E"/>
    <w:rsid w:val="00FA5B3B"/>
    <w:rsid w:val="00FA5DCD"/>
    <w:rsid w:val="00FA6F3B"/>
    <w:rsid w:val="00FB2BD3"/>
    <w:rsid w:val="00FB2E11"/>
    <w:rsid w:val="00FB3141"/>
    <w:rsid w:val="00FB40D4"/>
    <w:rsid w:val="00FB4409"/>
    <w:rsid w:val="00FB44B8"/>
    <w:rsid w:val="00FB4880"/>
    <w:rsid w:val="00FB49A3"/>
    <w:rsid w:val="00FB4B01"/>
    <w:rsid w:val="00FB7978"/>
    <w:rsid w:val="00FB7F38"/>
    <w:rsid w:val="00FC0913"/>
    <w:rsid w:val="00FC0F7A"/>
    <w:rsid w:val="00FC1C21"/>
    <w:rsid w:val="00FC2BBD"/>
    <w:rsid w:val="00FC335C"/>
    <w:rsid w:val="00FC428C"/>
    <w:rsid w:val="00FC47A4"/>
    <w:rsid w:val="00FC4DE4"/>
    <w:rsid w:val="00FC5516"/>
    <w:rsid w:val="00FC55EB"/>
    <w:rsid w:val="00FC5724"/>
    <w:rsid w:val="00FC5ADD"/>
    <w:rsid w:val="00FC69FC"/>
    <w:rsid w:val="00FC6D00"/>
    <w:rsid w:val="00FC7F00"/>
    <w:rsid w:val="00FD3BD8"/>
    <w:rsid w:val="00FD5F0C"/>
    <w:rsid w:val="00FE0FA0"/>
    <w:rsid w:val="00FE12EA"/>
    <w:rsid w:val="00FE1636"/>
    <w:rsid w:val="00FE4077"/>
    <w:rsid w:val="00FE4E54"/>
    <w:rsid w:val="00FE52A7"/>
    <w:rsid w:val="00FE693A"/>
    <w:rsid w:val="00FE7DF3"/>
    <w:rsid w:val="00FF0329"/>
    <w:rsid w:val="00FF144F"/>
    <w:rsid w:val="00FF30BC"/>
    <w:rsid w:val="00FF31CA"/>
    <w:rsid w:val="00FF3A3D"/>
    <w:rsid w:val="00FF5A5C"/>
    <w:rsid w:val="00FF6CE5"/>
    <w:rsid w:val="00FF71DA"/>
    <w:rsid w:val="00FF7CC1"/>
    <w:rsid w:val="1481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oNotEmbedSmartTags/>
  <w:decimalSymbol w:val="."/>
  <w:listSeparator w:val=","/>
  <w14:docId w14:val="6E396DA4"/>
  <w15:docId w15:val="{55311FF9-D82D-4504-B1E6-6E1A36423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1A04"/>
    <w:pPr>
      <w:spacing w:line="240" w:lineRule="atLeast"/>
    </w:pPr>
    <w:rPr>
      <w:rFonts w:ascii="Arial" w:hAnsi="Arial"/>
      <w:sz w:val="22"/>
      <w:szCs w:val="22"/>
    </w:rPr>
  </w:style>
  <w:style w:type="paragraph" w:styleId="Heading1">
    <w:name w:val="heading 1"/>
    <w:next w:val="Paragraph"/>
    <w:qFormat/>
    <w:rsid w:val="00F97C69"/>
    <w:pPr>
      <w:keepNext/>
      <w:keepLines/>
      <w:numPr>
        <w:numId w:val="14"/>
      </w:numPr>
      <w:tabs>
        <w:tab w:val="left" w:pos="567"/>
      </w:tabs>
      <w:spacing w:before="720" w:after="240" w:line="240" w:lineRule="atLeast"/>
      <w:ind w:left="567" w:hanging="567"/>
      <w:outlineLvl w:val="0"/>
    </w:pPr>
    <w:rPr>
      <w:rFonts w:ascii="Arial Bold" w:hAnsi="Arial Bold"/>
      <w:b/>
      <w:sz w:val="28"/>
      <w:szCs w:val="28"/>
    </w:rPr>
  </w:style>
  <w:style w:type="paragraph" w:styleId="Heading2">
    <w:name w:val="heading 2"/>
    <w:next w:val="Paragraph"/>
    <w:link w:val="Heading2Char"/>
    <w:qFormat/>
    <w:rsid w:val="00F97C69"/>
    <w:pPr>
      <w:keepNext/>
      <w:numPr>
        <w:ilvl w:val="1"/>
        <w:numId w:val="14"/>
      </w:numPr>
      <w:tabs>
        <w:tab w:val="clear" w:pos="4112"/>
        <w:tab w:val="left" w:pos="567"/>
        <w:tab w:val="num" w:pos="851"/>
      </w:tabs>
      <w:spacing w:before="360" w:after="240" w:line="240" w:lineRule="atLeast"/>
      <w:ind w:left="851"/>
      <w:outlineLvl w:val="1"/>
    </w:pPr>
    <w:rPr>
      <w:rFonts w:ascii="Arial" w:hAnsi="Arial"/>
      <w:b/>
      <w:sz w:val="24"/>
      <w:szCs w:val="24"/>
    </w:rPr>
  </w:style>
  <w:style w:type="paragraph" w:styleId="Heading3">
    <w:name w:val="heading 3"/>
    <w:next w:val="Paragraph"/>
    <w:link w:val="Heading3Char"/>
    <w:qFormat/>
    <w:rsid w:val="00C13058"/>
    <w:pPr>
      <w:keepNext/>
      <w:numPr>
        <w:ilvl w:val="2"/>
        <w:numId w:val="14"/>
      </w:numPr>
      <w:tabs>
        <w:tab w:val="clear" w:pos="851"/>
        <w:tab w:val="num" w:pos="567"/>
      </w:tabs>
      <w:spacing w:before="240" w:after="120" w:line="240" w:lineRule="atLeast"/>
      <w:ind w:left="567" w:hanging="567"/>
      <w:outlineLvl w:val="2"/>
    </w:pPr>
    <w:rPr>
      <w:rFonts w:ascii="Arial" w:hAnsi="Arial"/>
      <w:b/>
      <w:iCs/>
    </w:rPr>
  </w:style>
  <w:style w:type="paragraph" w:styleId="Heading4">
    <w:name w:val="heading 4"/>
    <w:next w:val="Paragraph"/>
    <w:qFormat/>
    <w:rsid w:val="001F1A04"/>
    <w:pPr>
      <w:keepNext/>
      <w:spacing w:before="120" w:after="120"/>
      <w:outlineLvl w:val="3"/>
    </w:pPr>
    <w:rPr>
      <w:rFonts w:ascii="Arial" w:hAnsi="Arial"/>
      <w:i/>
      <w:sz w:val="22"/>
      <w:szCs w:val="22"/>
    </w:rPr>
  </w:style>
  <w:style w:type="paragraph" w:styleId="Heading5">
    <w:name w:val="heading 5"/>
    <w:next w:val="Normal"/>
    <w:link w:val="Heading5Char"/>
    <w:qFormat/>
    <w:rsid w:val="001F1A04"/>
    <w:pPr>
      <w:numPr>
        <w:ilvl w:val="4"/>
        <w:numId w:val="15"/>
      </w:numPr>
      <w:spacing w:after="120"/>
      <w:outlineLvl w:val="4"/>
    </w:pPr>
    <w:rPr>
      <w:rFonts w:ascii="Arial" w:hAnsi="Arial"/>
      <w:bCs/>
      <w:iCs/>
      <w:sz w:val="22"/>
      <w:szCs w:val="22"/>
    </w:rPr>
  </w:style>
  <w:style w:type="paragraph" w:styleId="Heading6">
    <w:name w:val="heading 6"/>
    <w:next w:val="Normal"/>
    <w:link w:val="Heading6Char"/>
    <w:qFormat/>
    <w:rsid w:val="001F1A04"/>
    <w:pPr>
      <w:numPr>
        <w:ilvl w:val="5"/>
        <w:numId w:val="15"/>
      </w:numPr>
      <w:spacing w:before="240" w:after="60" w:line="240" w:lineRule="atLeast"/>
      <w:outlineLvl w:val="5"/>
    </w:pPr>
    <w:rPr>
      <w:b/>
      <w:bCs/>
      <w:sz w:val="22"/>
      <w:szCs w:val="22"/>
    </w:rPr>
  </w:style>
  <w:style w:type="paragraph" w:styleId="Heading7">
    <w:name w:val="heading 7"/>
    <w:basedOn w:val="Paragraph"/>
    <w:next w:val="Paragraph"/>
    <w:link w:val="Heading7Char"/>
    <w:qFormat/>
    <w:rsid w:val="001F1A04"/>
    <w:pPr>
      <w:numPr>
        <w:numId w:val="15"/>
      </w:numPr>
      <w:outlineLvl w:val="6"/>
    </w:pPr>
    <w:rPr>
      <w:sz w:val="22"/>
    </w:rPr>
  </w:style>
  <w:style w:type="paragraph" w:styleId="Heading8">
    <w:name w:val="heading 8"/>
    <w:basedOn w:val="Heading7"/>
    <w:next w:val="Normal"/>
    <w:link w:val="Heading8Char"/>
    <w:qFormat/>
    <w:rsid w:val="001F1A04"/>
    <w:pPr>
      <w:numPr>
        <w:numId w:val="0"/>
      </w:numPr>
      <w:tabs>
        <w:tab w:val="num" w:pos="2835"/>
      </w:tabs>
      <w:ind w:left="2835" w:hanging="2835"/>
      <w:outlineLvl w:val="7"/>
    </w:pPr>
  </w:style>
  <w:style w:type="paragraph" w:styleId="Heading9">
    <w:name w:val="heading 9"/>
    <w:next w:val="Normal"/>
    <w:link w:val="Heading9Char"/>
    <w:qFormat/>
    <w:rsid w:val="001F1A04"/>
    <w:pPr>
      <w:numPr>
        <w:ilvl w:val="8"/>
        <w:numId w:val="15"/>
      </w:numPr>
      <w:spacing w:before="240" w:after="60" w:line="240" w:lineRule="atLeast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link w:val="ParagraphChar"/>
    <w:qFormat/>
    <w:rsid w:val="001F1A04"/>
    <w:pPr>
      <w:spacing w:after="240" w:line="240" w:lineRule="atLeast"/>
    </w:pPr>
    <w:rPr>
      <w:rFonts w:ascii="Arial" w:hAnsi="Arial"/>
      <w:szCs w:val="22"/>
    </w:rPr>
  </w:style>
  <w:style w:type="character" w:customStyle="1" w:styleId="ParagraphChar">
    <w:name w:val="Paragraph Char"/>
    <w:link w:val="Paragraph"/>
    <w:rsid w:val="001F1A04"/>
    <w:rPr>
      <w:rFonts w:ascii="Arial" w:hAnsi="Arial"/>
      <w:szCs w:val="22"/>
    </w:rPr>
  </w:style>
  <w:style w:type="paragraph" w:styleId="TOC1">
    <w:name w:val="toc 1"/>
    <w:basedOn w:val="Heading1"/>
    <w:next w:val="Normal"/>
    <w:link w:val="TOC1Char"/>
    <w:autoRedefine/>
    <w:uiPriority w:val="39"/>
    <w:rsid w:val="009941E1"/>
    <w:pPr>
      <w:numPr>
        <w:numId w:val="0"/>
      </w:numPr>
      <w:tabs>
        <w:tab w:val="clear" w:pos="567"/>
        <w:tab w:val="right" w:leader="dot" w:pos="9356"/>
      </w:tabs>
      <w:spacing w:before="120" w:after="120"/>
      <w:ind w:left="567" w:hanging="425"/>
      <w:jc w:val="both"/>
    </w:pPr>
    <w:rPr>
      <w:rFonts w:ascii="Arial" w:hAnsi="Arial" w:cs="Arial"/>
      <w:b w:val="0"/>
      <w:noProof/>
      <w:sz w:val="20"/>
      <w:szCs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OC2">
    <w:name w:val="toc 2"/>
    <w:basedOn w:val="Heading2"/>
    <w:next w:val="Normal"/>
    <w:autoRedefine/>
    <w:uiPriority w:val="39"/>
    <w:rsid w:val="009941E1"/>
    <w:pPr>
      <w:numPr>
        <w:ilvl w:val="0"/>
        <w:numId w:val="0"/>
      </w:numPr>
      <w:tabs>
        <w:tab w:val="clear" w:pos="567"/>
        <w:tab w:val="right" w:leader="dot" w:pos="9356"/>
      </w:tabs>
      <w:spacing w:before="120" w:after="120"/>
      <w:ind w:left="1134" w:hanging="567"/>
    </w:pPr>
    <w:rPr>
      <w:rFonts w:eastAsiaTheme="minorEastAsia" w:cs="Arial"/>
      <w:b w:val="0"/>
      <w:noProof/>
      <w:sz w:val="20"/>
      <w:szCs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OC3">
    <w:name w:val="toc 3"/>
    <w:next w:val="Normal"/>
    <w:link w:val="TOC3Char"/>
    <w:autoRedefine/>
    <w:uiPriority w:val="39"/>
    <w:rsid w:val="001F1A04"/>
    <w:pPr>
      <w:tabs>
        <w:tab w:val="left" w:pos="1418"/>
        <w:tab w:val="right" w:leader="dot" w:pos="9629"/>
      </w:tabs>
      <w:spacing w:line="240" w:lineRule="atLeast"/>
      <w:ind w:left="1418" w:right="567" w:hanging="851"/>
    </w:pPr>
    <w:rPr>
      <w:rFonts w:ascii="Arial" w:hAnsi="Arial"/>
      <w:b/>
      <w:bCs/>
      <w:i/>
      <w:caps/>
      <w:noProof/>
      <w:sz w:val="22"/>
      <w:szCs w:val="24"/>
    </w:rPr>
  </w:style>
  <w:style w:type="paragraph" w:styleId="TOC4">
    <w:name w:val="toc 4"/>
    <w:next w:val="Normal"/>
    <w:link w:val="TOC4Char"/>
    <w:autoRedefine/>
    <w:uiPriority w:val="39"/>
    <w:rsid w:val="001F1A04"/>
    <w:pPr>
      <w:tabs>
        <w:tab w:val="left" w:pos="2268"/>
        <w:tab w:val="right" w:leader="dot" w:pos="9639"/>
      </w:tabs>
      <w:ind w:left="2268" w:right="567" w:hanging="2268"/>
    </w:pPr>
    <w:rPr>
      <w:rFonts w:ascii="Arial" w:hAnsi="Arial"/>
      <w:b/>
      <w:bCs/>
      <w:caps/>
      <w:sz w:val="22"/>
      <w:szCs w:val="22"/>
    </w:rPr>
  </w:style>
  <w:style w:type="paragraph" w:styleId="TOC5">
    <w:name w:val="toc 5"/>
    <w:next w:val="Normal"/>
    <w:uiPriority w:val="39"/>
    <w:rsid w:val="001F1A04"/>
    <w:pPr>
      <w:tabs>
        <w:tab w:val="left" w:pos="2268"/>
        <w:tab w:val="right" w:leader="dot" w:pos="9072"/>
      </w:tabs>
      <w:spacing w:before="120" w:after="120" w:line="240" w:lineRule="atLeast"/>
      <w:ind w:left="2268" w:right="1134" w:hanging="2268"/>
    </w:pPr>
    <w:rPr>
      <w:rFonts w:ascii="Arial Bold" w:hAnsi="Arial Bold"/>
      <w:b/>
      <w:caps/>
      <w:sz w:val="22"/>
      <w:szCs w:val="18"/>
    </w:rPr>
  </w:style>
  <w:style w:type="paragraph" w:styleId="TOC6">
    <w:name w:val="toc 6"/>
    <w:next w:val="Normal"/>
    <w:autoRedefine/>
    <w:uiPriority w:val="39"/>
    <w:rsid w:val="001F1A04"/>
    <w:pPr>
      <w:spacing w:line="240" w:lineRule="atLeast"/>
      <w:ind w:left="1100"/>
    </w:pPr>
    <w:rPr>
      <w:rFonts w:ascii="Arial" w:hAnsi="Arial"/>
      <w:sz w:val="18"/>
      <w:szCs w:val="18"/>
    </w:rPr>
  </w:style>
  <w:style w:type="paragraph" w:styleId="TOC7">
    <w:name w:val="toc 7"/>
    <w:next w:val="Normal"/>
    <w:autoRedefine/>
    <w:uiPriority w:val="39"/>
    <w:rsid w:val="001F1A04"/>
    <w:pPr>
      <w:spacing w:line="240" w:lineRule="atLeast"/>
      <w:ind w:left="1320"/>
    </w:pPr>
    <w:rPr>
      <w:rFonts w:ascii="Arial" w:hAnsi="Arial"/>
      <w:sz w:val="18"/>
      <w:szCs w:val="18"/>
    </w:rPr>
  </w:style>
  <w:style w:type="paragraph" w:styleId="TOC8">
    <w:name w:val="toc 8"/>
    <w:next w:val="Normal"/>
    <w:autoRedefine/>
    <w:uiPriority w:val="39"/>
    <w:rsid w:val="001F1A04"/>
    <w:pPr>
      <w:spacing w:line="240" w:lineRule="atLeast"/>
      <w:ind w:left="1540"/>
    </w:pPr>
    <w:rPr>
      <w:rFonts w:ascii="Arial" w:hAnsi="Arial"/>
      <w:sz w:val="18"/>
      <w:szCs w:val="18"/>
    </w:rPr>
  </w:style>
  <w:style w:type="paragraph" w:styleId="TOC9">
    <w:name w:val="toc 9"/>
    <w:next w:val="Normal"/>
    <w:autoRedefine/>
    <w:uiPriority w:val="39"/>
    <w:rsid w:val="001F1A04"/>
    <w:pPr>
      <w:spacing w:line="240" w:lineRule="atLeast"/>
      <w:ind w:left="1760"/>
    </w:pPr>
    <w:rPr>
      <w:rFonts w:ascii="Arial" w:hAnsi="Arial"/>
      <w:sz w:val="18"/>
      <w:szCs w:val="18"/>
    </w:rPr>
  </w:style>
  <w:style w:type="paragraph" w:customStyle="1" w:styleId="BulletList">
    <w:name w:val="Bullet List"/>
    <w:link w:val="BulletListChar"/>
    <w:rsid w:val="001F1A04"/>
    <w:pPr>
      <w:keepLines/>
      <w:numPr>
        <w:numId w:val="6"/>
      </w:numPr>
      <w:spacing w:after="120" w:line="240" w:lineRule="atLeast"/>
    </w:pPr>
    <w:rPr>
      <w:rFonts w:ascii="Arial" w:hAnsi="Arial"/>
      <w:sz w:val="22"/>
      <w:szCs w:val="22"/>
    </w:rPr>
  </w:style>
  <w:style w:type="paragraph" w:customStyle="1" w:styleId="ReferenceText">
    <w:name w:val="Reference Text"/>
    <w:rsid w:val="001F1A04"/>
    <w:pPr>
      <w:tabs>
        <w:tab w:val="left" w:pos="567"/>
      </w:tabs>
      <w:spacing w:after="240" w:line="240" w:lineRule="atLeast"/>
    </w:pPr>
    <w:rPr>
      <w:rFonts w:ascii="Arial" w:hAnsi="Arial"/>
    </w:rPr>
  </w:style>
  <w:style w:type="paragraph" w:customStyle="1" w:styleId="FigureCaption">
    <w:name w:val="Figure Caption"/>
    <w:next w:val="Paragraph"/>
    <w:rsid w:val="00C743E6"/>
    <w:pPr>
      <w:keepNext/>
      <w:spacing w:before="120" w:after="120"/>
      <w:ind w:left="567" w:hanging="567"/>
    </w:pPr>
    <w:rPr>
      <w:rFonts w:ascii="Arial" w:hAnsi="Arial" w:cs="Arial"/>
      <w:b/>
      <w:sz w:val="18"/>
      <w:szCs w:val="18"/>
    </w:rPr>
  </w:style>
  <w:style w:type="paragraph" w:styleId="Footer">
    <w:name w:val="footer"/>
    <w:rsid w:val="001F1A04"/>
    <w:pPr>
      <w:pBdr>
        <w:top w:val="single" w:sz="4" w:space="1" w:color="auto"/>
      </w:pBdr>
      <w:spacing w:after="120" w:line="240" w:lineRule="atLeast"/>
      <w:jc w:val="center"/>
    </w:pPr>
    <w:rPr>
      <w:rFonts w:ascii="Arial Narrow" w:hAnsi="Arial Narrow"/>
      <w:spacing w:val="30"/>
      <w:sz w:val="18"/>
      <w:szCs w:val="18"/>
    </w:rPr>
  </w:style>
  <w:style w:type="paragraph" w:styleId="Header">
    <w:name w:val="header"/>
    <w:rsid w:val="001F1A04"/>
    <w:pPr>
      <w:pBdr>
        <w:bottom w:val="single" w:sz="4" w:space="1" w:color="auto"/>
      </w:pBdr>
      <w:tabs>
        <w:tab w:val="center" w:pos="4153"/>
        <w:tab w:val="right" w:pos="8306"/>
      </w:tabs>
      <w:spacing w:before="120" w:after="120" w:line="240" w:lineRule="atLeast"/>
      <w:jc w:val="right"/>
    </w:pPr>
    <w:rPr>
      <w:rFonts w:ascii="Arial Narrow" w:hAnsi="Arial Narrow"/>
      <w:b/>
      <w:caps/>
      <w:sz w:val="18"/>
      <w:szCs w:val="22"/>
    </w:rPr>
  </w:style>
  <w:style w:type="paragraph" w:customStyle="1" w:styleId="BulletLevel1a">
    <w:name w:val="Bullet Level 1 (a)"/>
    <w:rsid w:val="001F1A04"/>
    <w:pPr>
      <w:spacing w:after="120"/>
    </w:pPr>
    <w:rPr>
      <w:rFonts w:ascii="Arial" w:hAnsi="Arial"/>
      <w:sz w:val="22"/>
      <w:szCs w:val="22"/>
    </w:rPr>
  </w:style>
  <w:style w:type="paragraph" w:customStyle="1" w:styleId="TableFigureNotesorSource">
    <w:name w:val="Table / Figure Notes or Source"/>
    <w:rsid w:val="009B6208"/>
    <w:pPr>
      <w:keepNext/>
      <w:keepLines/>
      <w:spacing w:before="60"/>
    </w:pPr>
    <w:rPr>
      <w:rFonts w:ascii="Arial" w:hAnsi="Arial" w:cs="Arial"/>
      <w:sz w:val="16"/>
      <w:szCs w:val="16"/>
    </w:rPr>
  </w:style>
  <w:style w:type="paragraph" w:customStyle="1" w:styleId="TableHeader">
    <w:name w:val="Table Header"/>
    <w:rsid w:val="001F1A04"/>
    <w:pPr>
      <w:keepNext/>
      <w:spacing w:before="40" w:after="40"/>
      <w:jc w:val="center"/>
    </w:pPr>
    <w:rPr>
      <w:rFonts w:ascii="Arial Narrow" w:hAnsi="Arial Narrow"/>
      <w:b/>
      <w:sz w:val="18"/>
      <w:szCs w:val="18"/>
    </w:rPr>
  </w:style>
  <w:style w:type="paragraph" w:customStyle="1" w:styleId="TableFigureLeft">
    <w:name w:val="Table / Figure Left"/>
    <w:rsid w:val="001F1A04"/>
    <w:pPr>
      <w:spacing w:before="40" w:after="40" w:line="240" w:lineRule="atLeast"/>
    </w:pPr>
    <w:rPr>
      <w:rFonts w:ascii="Arial Narrow" w:hAnsi="Arial Narrow"/>
      <w:sz w:val="18"/>
      <w:szCs w:val="18"/>
    </w:rPr>
  </w:style>
  <w:style w:type="paragraph" w:customStyle="1" w:styleId="TableCaption">
    <w:name w:val="Table Caption"/>
    <w:next w:val="Paragraph"/>
    <w:rsid w:val="00C743E6"/>
    <w:pPr>
      <w:keepNext/>
      <w:spacing w:before="120" w:after="120"/>
      <w:ind w:left="567" w:hanging="567"/>
    </w:pPr>
    <w:rPr>
      <w:rFonts w:ascii="Arial" w:hAnsi="Arial" w:cs="Arial"/>
      <w:b/>
      <w:sz w:val="18"/>
      <w:szCs w:val="18"/>
    </w:rPr>
  </w:style>
  <w:style w:type="character" w:styleId="FootnoteReference">
    <w:name w:val="footnote reference"/>
    <w:rsid w:val="001F1A04"/>
    <w:rPr>
      <w:rFonts w:ascii="Arial" w:hAnsi="Arial"/>
      <w:sz w:val="22"/>
      <w:vertAlign w:val="superscript"/>
    </w:rPr>
  </w:style>
  <w:style w:type="paragraph" w:styleId="FootnoteText">
    <w:name w:val="footnote text"/>
    <w:link w:val="FootnoteTextChar"/>
    <w:rsid w:val="009E359D"/>
    <w:pPr>
      <w:ind w:left="142" w:hanging="142"/>
    </w:pPr>
    <w:rPr>
      <w:rFonts w:ascii="Arial" w:hAnsi="Arial"/>
      <w:sz w:val="16"/>
      <w:szCs w:val="18"/>
    </w:rPr>
  </w:style>
  <w:style w:type="paragraph" w:customStyle="1" w:styleId="TitleHeading">
    <w:name w:val="Title Heading"/>
    <w:next w:val="Paragraph"/>
    <w:rsid w:val="001F1A04"/>
    <w:pPr>
      <w:keepLines/>
      <w:spacing w:before="240" w:after="360" w:line="240" w:lineRule="atLeast"/>
    </w:pPr>
    <w:rPr>
      <w:rFonts w:ascii="Arial" w:hAnsi="Arial"/>
      <w:b/>
      <w:caps/>
      <w:sz w:val="32"/>
      <w:szCs w:val="32"/>
    </w:rPr>
  </w:style>
  <w:style w:type="paragraph" w:styleId="Caption">
    <w:name w:val="caption"/>
    <w:next w:val="Normal"/>
    <w:qFormat/>
    <w:rsid w:val="001F1A04"/>
    <w:pPr>
      <w:spacing w:line="240" w:lineRule="atLeast"/>
    </w:pPr>
    <w:rPr>
      <w:rFonts w:ascii="Arial" w:hAnsi="Arial"/>
      <w:b/>
      <w:bCs/>
    </w:rPr>
  </w:style>
  <w:style w:type="character" w:styleId="FollowedHyperlink">
    <w:name w:val="FollowedHyperlink"/>
    <w:rsid w:val="001F1A04"/>
    <w:rPr>
      <w:color w:val="800080"/>
      <w:u w:val="single"/>
    </w:rPr>
  </w:style>
  <w:style w:type="paragraph" w:styleId="TableofFigures">
    <w:name w:val="table of figures"/>
    <w:next w:val="Normal"/>
    <w:rsid w:val="001F1A04"/>
    <w:pPr>
      <w:tabs>
        <w:tab w:val="left" w:pos="1418"/>
        <w:tab w:val="right" w:leader="dot" w:pos="9639"/>
      </w:tabs>
      <w:spacing w:line="240" w:lineRule="atLeast"/>
      <w:ind w:left="1418" w:right="1134" w:hanging="1418"/>
    </w:pPr>
    <w:rPr>
      <w:rFonts w:ascii="Arial" w:hAnsi="Arial"/>
      <w:sz w:val="22"/>
      <w:szCs w:val="22"/>
    </w:rPr>
  </w:style>
  <w:style w:type="character" w:styleId="Hyperlink">
    <w:name w:val="Hyperlink"/>
    <w:uiPriority w:val="99"/>
    <w:rsid w:val="001F1A04"/>
    <w:rPr>
      <w:rFonts w:ascii="Arial" w:hAnsi="Arial"/>
      <w:color w:val="0000FF"/>
      <w:sz w:val="18"/>
      <w:u w:val="single"/>
    </w:rPr>
  </w:style>
  <w:style w:type="paragraph" w:customStyle="1" w:styleId="BulletListLevel2">
    <w:name w:val="Bullet List Level 2"/>
    <w:rsid w:val="001F1A04"/>
    <w:pPr>
      <w:numPr>
        <w:numId w:val="9"/>
      </w:numPr>
      <w:spacing w:after="120" w:line="240" w:lineRule="atLeast"/>
    </w:pPr>
    <w:rPr>
      <w:rFonts w:ascii="Arial" w:hAnsi="Arial"/>
      <w:sz w:val="22"/>
      <w:szCs w:val="22"/>
    </w:rPr>
  </w:style>
  <w:style w:type="paragraph" w:customStyle="1" w:styleId="BulletListLevel3">
    <w:name w:val="Bullet List Level 3"/>
    <w:semiHidden/>
    <w:rsid w:val="001F1A04"/>
    <w:pPr>
      <w:numPr>
        <w:numId w:val="11"/>
      </w:numPr>
      <w:spacing w:after="120" w:line="240" w:lineRule="atLeast"/>
    </w:pPr>
    <w:rPr>
      <w:rFonts w:ascii="Arial" w:hAnsi="Arial"/>
      <w:sz w:val="22"/>
      <w:szCs w:val="22"/>
    </w:rPr>
  </w:style>
  <w:style w:type="paragraph" w:customStyle="1" w:styleId="CommentaryHeading1">
    <w:name w:val="Commentary Heading 1"/>
    <w:next w:val="Paragraph"/>
    <w:rsid w:val="001F1A04"/>
    <w:pPr>
      <w:numPr>
        <w:numId w:val="13"/>
      </w:numPr>
      <w:spacing w:before="240" w:after="240" w:line="240" w:lineRule="atLeast"/>
      <w:outlineLvl w:val="0"/>
    </w:pPr>
    <w:rPr>
      <w:rFonts w:ascii="Arial" w:hAnsi="Arial"/>
      <w:b/>
      <w:caps/>
      <w:sz w:val="32"/>
      <w:szCs w:val="32"/>
    </w:rPr>
  </w:style>
  <w:style w:type="paragraph" w:customStyle="1" w:styleId="CommentaryHeading2">
    <w:name w:val="Commentary Heading 2"/>
    <w:next w:val="Paragraph"/>
    <w:rsid w:val="001F1A04"/>
    <w:pPr>
      <w:numPr>
        <w:ilvl w:val="1"/>
        <w:numId w:val="13"/>
      </w:numPr>
      <w:spacing w:before="120" w:after="120" w:line="240" w:lineRule="atLeast"/>
      <w:outlineLvl w:val="1"/>
    </w:pPr>
    <w:rPr>
      <w:rFonts w:ascii="Arial" w:hAnsi="Arial"/>
      <w:b/>
      <w:sz w:val="28"/>
      <w:szCs w:val="22"/>
    </w:rPr>
  </w:style>
  <w:style w:type="paragraph" w:customStyle="1" w:styleId="CommentaryHeading3">
    <w:name w:val="Commentary Heading 3"/>
    <w:next w:val="Paragraph"/>
    <w:rsid w:val="001F1A04"/>
    <w:pPr>
      <w:numPr>
        <w:ilvl w:val="2"/>
        <w:numId w:val="13"/>
      </w:numPr>
      <w:spacing w:before="120" w:after="120" w:line="240" w:lineRule="atLeast"/>
      <w:outlineLvl w:val="2"/>
    </w:pPr>
    <w:rPr>
      <w:rFonts w:ascii="Arial" w:hAnsi="Arial"/>
      <w:b/>
      <w:i/>
      <w:sz w:val="22"/>
      <w:szCs w:val="22"/>
    </w:rPr>
  </w:style>
  <w:style w:type="paragraph" w:customStyle="1" w:styleId="AppendixHeading1">
    <w:name w:val="Appendix Heading 1"/>
    <w:next w:val="Paragraph"/>
    <w:rsid w:val="009B6208"/>
    <w:pPr>
      <w:keepNext/>
      <w:pageBreakBefore/>
      <w:numPr>
        <w:numId w:val="4"/>
      </w:numPr>
      <w:tabs>
        <w:tab w:val="clear" w:pos="2835"/>
        <w:tab w:val="num" w:pos="1985"/>
      </w:tabs>
      <w:spacing w:after="240" w:line="240" w:lineRule="atLeast"/>
      <w:ind w:left="1985" w:hanging="1985"/>
      <w:outlineLvl w:val="0"/>
    </w:pPr>
    <w:rPr>
      <w:rFonts w:ascii="Arial" w:hAnsi="Arial"/>
      <w:b/>
      <w:sz w:val="28"/>
      <w:szCs w:val="28"/>
    </w:rPr>
  </w:style>
  <w:style w:type="paragraph" w:customStyle="1" w:styleId="AppendixHeading2">
    <w:name w:val="Appendix Heading 2"/>
    <w:next w:val="Paragraph"/>
    <w:rsid w:val="008C101C"/>
    <w:pPr>
      <w:keepNext/>
      <w:numPr>
        <w:ilvl w:val="1"/>
        <w:numId w:val="4"/>
      </w:numPr>
      <w:tabs>
        <w:tab w:val="clear" w:pos="851"/>
        <w:tab w:val="num" w:pos="567"/>
      </w:tabs>
      <w:spacing w:before="240" w:line="240" w:lineRule="atLeast"/>
      <w:ind w:left="567" w:hanging="567"/>
      <w:outlineLvl w:val="1"/>
    </w:pPr>
    <w:rPr>
      <w:rFonts w:ascii="Arial" w:hAnsi="Arial"/>
      <w:b/>
      <w:sz w:val="24"/>
      <w:szCs w:val="24"/>
    </w:rPr>
  </w:style>
  <w:style w:type="paragraph" w:customStyle="1" w:styleId="AppendixHeading3">
    <w:name w:val="Appendix Heading 3"/>
    <w:next w:val="Paragraph"/>
    <w:rsid w:val="001F1A04"/>
    <w:pPr>
      <w:keepNext/>
      <w:numPr>
        <w:ilvl w:val="2"/>
        <w:numId w:val="4"/>
      </w:numPr>
      <w:spacing w:before="120" w:after="120" w:line="240" w:lineRule="atLeast"/>
      <w:outlineLvl w:val="2"/>
    </w:pPr>
    <w:rPr>
      <w:rFonts w:ascii="Arial" w:hAnsi="Arial"/>
      <w:b/>
      <w:i/>
      <w:sz w:val="22"/>
      <w:szCs w:val="22"/>
    </w:rPr>
  </w:style>
  <w:style w:type="character" w:styleId="PageNumber">
    <w:name w:val="page number"/>
    <w:rsid w:val="001F1A04"/>
  </w:style>
  <w:style w:type="paragraph" w:customStyle="1" w:styleId="Bullet1212ptspaceafter">
    <w:name w:val="Bullet 12 (12pt space after)"/>
    <w:rsid w:val="001F1A04"/>
    <w:pPr>
      <w:spacing w:after="240" w:line="240" w:lineRule="atLeast"/>
    </w:pPr>
    <w:rPr>
      <w:rFonts w:ascii="Arial" w:hAnsi="Arial"/>
      <w:sz w:val="22"/>
      <w:szCs w:val="22"/>
    </w:rPr>
  </w:style>
  <w:style w:type="paragraph" w:customStyle="1" w:styleId="Para66ptspaceafter">
    <w:name w:val="Para 6 (6pt space after)"/>
    <w:rsid w:val="001F1A04"/>
    <w:pPr>
      <w:keepNext/>
      <w:spacing w:after="120" w:line="240" w:lineRule="atLeast"/>
    </w:pPr>
    <w:rPr>
      <w:rFonts w:ascii="Arial" w:hAnsi="Arial"/>
      <w:szCs w:val="22"/>
    </w:rPr>
  </w:style>
  <w:style w:type="paragraph" w:styleId="BalloonText">
    <w:name w:val="Balloon Text"/>
    <w:semiHidden/>
    <w:rsid w:val="001F1A04"/>
    <w:pPr>
      <w:spacing w:line="240" w:lineRule="atLeast"/>
    </w:pPr>
    <w:rPr>
      <w:rFonts w:ascii="Tahoma" w:hAnsi="Tahoma" w:cs="Tahoma"/>
      <w:sz w:val="16"/>
      <w:szCs w:val="16"/>
    </w:rPr>
  </w:style>
  <w:style w:type="table" w:styleId="TableGrid">
    <w:name w:val="Table Grid"/>
    <w:rsid w:val="001F1A04"/>
    <w:pPr>
      <w:spacing w:line="240" w:lineRule="atLeast"/>
    </w:pPr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FigureLevel1Bullet">
    <w:name w:val="Table / Figure Level 1 Bullet"/>
    <w:link w:val="TableFigureLevel1BulletCharChar"/>
    <w:rsid w:val="001F1A04"/>
    <w:pPr>
      <w:numPr>
        <w:numId w:val="27"/>
      </w:numPr>
      <w:spacing w:before="40" w:after="40"/>
    </w:pPr>
    <w:rPr>
      <w:rFonts w:ascii="Arial Narrow" w:hAnsi="Arial Narrow"/>
      <w:sz w:val="18"/>
      <w:szCs w:val="18"/>
    </w:rPr>
  </w:style>
  <w:style w:type="character" w:customStyle="1" w:styleId="TableFigureLevel1BulletCharChar">
    <w:name w:val="Table / Figure Level 1 Bullet Char Char"/>
    <w:link w:val="TableFigureLevel1Bullet"/>
    <w:rsid w:val="001F1A04"/>
    <w:rPr>
      <w:rFonts w:ascii="Arial Narrow" w:hAnsi="Arial Narrow"/>
      <w:sz w:val="18"/>
      <w:szCs w:val="18"/>
    </w:rPr>
  </w:style>
  <w:style w:type="paragraph" w:customStyle="1" w:styleId="INFORMATIONRETRIEVALHEADING">
    <w:name w:val="INFORMATION RETRIEVAL HEADING"/>
    <w:rsid w:val="001F1A04"/>
    <w:pPr>
      <w:keepLines/>
      <w:pageBreakBefore/>
      <w:spacing w:before="240" w:after="360" w:line="240" w:lineRule="atLeast"/>
      <w:jc w:val="center"/>
    </w:pPr>
    <w:rPr>
      <w:rFonts w:ascii="Arial Bold" w:hAnsi="Arial Bold"/>
      <w:b/>
      <w:caps/>
      <w:sz w:val="32"/>
      <w:szCs w:val="32"/>
    </w:rPr>
  </w:style>
  <w:style w:type="paragraph" w:customStyle="1" w:styleId="Quotation">
    <w:name w:val="Quotation"/>
    <w:next w:val="Paragraph"/>
    <w:rsid w:val="001F1A04"/>
    <w:pPr>
      <w:keepLines/>
      <w:spacing w:after="240" w:line="240" w:lineRule="atLeast"/>
      <w:ind w:left="1134" w:right="1134"/>
    </w:pPr>
    <w:rPr>
      <w:rFonts w:ascii="Arial" w:hAnsi="Arial"/>
    </w:rPr>
  </w:style>
  <w:style w:type="character" w:customStyle="1" w:styleId="StyleArial105pt">
    <w:name w:val="Style Arial 10.5 pt"/>
    <w:semiHidden/>
    <w:rsid w:val="001F1A04"/>
    <w:rPr>
      <w:rFonts w:ascii="Arial" w:hAnsi="Arial"/>
      <w:sz w:val="20"/>
    </w:rPr>
  </w:style>
  <w:style w:type="character" w:styleId="Strong">
    <w:name w:val="Strong"/>
    <w:qFormat/>
    <w:rsid w:val="001F1A04"/>
    <w:rPr>
      <w:b/>
      <w:bCs/>
    </w:rPr>
  </w:style>
  <w:style w:type="paragraph" w:customStyle="1" w:styleId="Bulletlistlevel21">
    <w:name w:val="Bullet list level 2 (1.)"/>
    <w:rsid w:val="001F1A04"/>
    <w:pPr>
      <w:spacing w:after="60" w:line="240" w:lineRule="atLeast"/>
    </w:pPr>
    <w:rPr>
      <w:rFonts w:ascii="Arial" w:hAnsi="Arial"/>
      <w:sz w:val="22"/>
      <w:szCs w:val="22"/>
    </w:rPr>
  </w:style>
  <w:style w:type="paragraph" w:customStyle="1" w:styleId="ACKNOWLEDGEMENTS">
    <w:name w:val="ACKNOWLEDGEMENTS"/>
    <w:semiHidden/>
    <w:rsid w:val="001F1A04"/>
    <w:pPr>
      <w:spacing w:after="120" w:line="240" w:lineRule="atLeast"/>
    </w:pPr>
    <w:rPr>
      <w:rFonts w:ascii="Arial" w:hAnsi="Arial"/>
      <w:b/>
      <w:caps/>
      <w:sz w:val="32"/>
      <w:szCs w:val="32"/>
    </w:rPr>
  </w:style>
  <w:style w:type="paragraph" w:styleId="NormalWeb">
    <w:name w:val="Normal (Web)"/>
    <w:rsid w:val="001F1A04"/>
    <w:pPr>
      <w:spacing w:before="100" w:beforeAutospacing="1" w:after="100" w:afterAutospacing="1"/>
    </w:pPr>
    <w:rPr>
      <w:sz w:val="24"/>
      <w:szCs w:val="24"/>
    </w:rPr>
  </w:style>
  <w:style w:type="numbering" w:styleId="ArticleSection">
    <w:name w:val="Outline List 3"/>
    <w:rsid w:val="001F1A04"/>
    <w:pPr>
      <w:numPr>
        <w:numId w:val="5"/>
      </w:numPr>
    </w:pPr>
  </w:style>
  <w:style w:type="paragraph" w:styleId="BlockText">
    <w:name w:val="Block Text"/>
    <w:rsid w:val="001F1A04"/>
    <w:pPr>
      <w:spacing w:after="120" w:line="240" w:lineRule="atLeast"/>
      <w:ind w:left="1440" w:right="1440"/>
    </w:pPr>
    <w:rPr>
      <w:rFonts w:ascii="Arial" w:hAnsi="Arial"/>
      <w:sz w:val="22"/>
      <w:szCs w:val="22"/>
    </w:rPr>
  </w:style>
  <w:style w:type="paragraph" w:styleId="BodyText">
    <w:name w:val="Body Text"/>
    <w:link w:val="BodyTextChar"/>
    <w:rsid w:val="009941E1"/>
    <w:pPr>
      <w:keepLines/>
      <w:spacing w:after="120" w:line="240" w:lineRule="atLeast"/>
    </w:pPr>
    <w:rPr>
      <w:rFonts w:ascii="Arial" w:hAnsi="Arial"/>
      <w:szCs w:val="22"/>
    </w:rPr>
  </w:style>
  <w:style w:type="paragraph" w:styleId="BodyText2">
    <w:name w:val="Body Text 2"/>
    <w:link w:val="BodyText2Char"/>
    <w:rsid w:val="001F1A04"/>
    <w:pPr>
      <w:spacing w:after="120" w:line="480" w:lineRule="auto"/>
    </w:pPr>
    <w:rPr>
      <w:rFonts w:ascii="Arial" w:hAnsi="Arial"/>
      <w:sz w:val="22"/>
      <w:szCs w:val="22"/>
    </w:rPr>
  </w:style>
  <w:style w:type="paragraph" w:styleId="BodyText3">
    <w:name w:val="Body Text 3"/>
    <w:link w:val="BodyText3Char"/>
    <w:rsid w:val="001F1A04"/>
    <w:pPr>
      <w:spacing w:after="120" w:line="240" w:lineRule="atLeast"/>
    </w:pPr>
    <w:rPr>
      <w:rFonts w:ascii="Arial" w:hAnsi="Arial"/>
      <w:sz w:val="16"/>
      <w:szCs w:val="16"/>
    </w:rPr>
  </w:style>
  <w:style w:type="paragraph" w:styleId="BodyTextFirstIndent">
    <w:name w:val="Body Text First Indent"/>
    <w:link w:val="BodyTextFirstIndentChar"/>
    <w:rsid w:val="001F1A04"/>
    <w:pPr>
      <w:spacing w:line="240" w:lineRule="atLeast"/>
      <w:ind w:firstLine="210"/>
    </w:pPr>
    <w:rPr>
      <w:rFonts w:ascii="Arial" w:hAnsi="Arial"/>
      <w:sz w:val="22"/>
      <w:szCs w:val="22"/>
    </w:rPr>
  </w:style>
  <w:style w:type="paragraph" w:styleId="BodyTextIndent">
    <w:name w:val="Body Text Indent"/>
    <w:link w:val="BodyTextIndentChar"/>
    <w:rsid w:val="001F1A04"/>
    <w:pPr>
      <w:spacing w:after="120" w:line="240" w:lineRule="atLeast"/>
      <w:ind w:left="283"/>
    </w:pPr>
    <w:rPr>
      <w:rFonts w:ascii="Arial" w:hAnsi="Arial"/>
      <w:sz w:val="22"/>
      <w:szCs w:val="22"/>
    </w:rPr>
  </w:style>
  <w:style w:type="paragraph" w:styleId="BodyTextFirstIndent2">
    <w:name w:val="Body Text First Indent 2"/>
    <w:link w:val="BodyTextFirstIndent2Char"/>
    <w:rsid w:val="001F1A04"/>
    <w:pPr>
      <w:spacing w:line="240" w:lineRule="atLeast"/>
      <w:ind w:firstLine="210"/>
    </w:pPr>
    <w:rPr>
      <w:rFonts w:ascii="Arial" w:hAnsi="Arial"/>
      <w:sz w:val="22"/>
      <w:szCs w:val="22"/>
    </w:rPr>
  </w:style>
  <w:style w:type="paragraph" w:styleId="BodyTextIndent2">
    <w:name w:val="Body Text Indent 2"/>
    <w:link w:val="BodyTextIndent2Char"/>
    <w:rsid w:val="001F1A04"/>
    <w:pPr>
      <w:spacing w:after="120" w:line="480" w:lineRule="auto"/>
      <w:ind w:left="283"/>
    </w:pPr>
    <w:rPr>
      <w:rFonts w:ascii="Arial" w:hAnsi="Arial"/>
      <w:sz w:val="22"/>
      <w:szCs w:val="22"/>
    </w:rPr>
  </w:style>
  <w:style w:type="paragraph" w:styleId="BodyTextIndent3">
    <w:name w:val="Body Text Indent 3"/>
    <w:link w:val="BodyTextIndent3Char"/>
    <w:rsid w:val="001F1A04"/>
    <w:pPr>
      <w:spacing w:after="120" w:line="240" w:lineRule="atLeast"/>
      <w:ind w:left="283"/>
    </w:pPr>
    <w:rPr>
      <w:rFonts w:ascii="Arial" w:hAnsi="Arial"/>
      <w:sz w:val="16"/>
      <w:szCs w:val="16"/>
    </w:rPr>
  </w:style>
  <w:style w:type="paragraph" w:styleId="Closing">
    <w:name w:val="Closing"/>
    <w:link w:val="ClosingChar"/>
    <w:rsid w:val="001F1A04"/>
    <w:pPr>
      <w:spacing w:line="240" w:lineRule="atLeast"/>
      <w:ind w:left="4252"/>
    </w:pPr>
    <w:rPr>
      <w:rFonts w:ascii="Arial" w:hAnsi="Arial"/>
      <w:sz w:val="22"/>
      <w:szCs w:val="22"/>
    </w:rPr>
  </w:style>
  <w:style w:type="character" w:styleId="CommentReference">
    <w:name w:val="annotation reference"/>
    <w:rsid w:val="001F1A04"/>
    <w:rPr>
      <w:sz w:val="16"/>
      <w:szCs w:val="16"/>
    </w:rPr>
  </w:style>
  <w:style w:type="paragraph" w:styleId="CommentText">
    <w:name w:val="annotation text"/>
    <w:link w:val="CommentTextChar"/>
    <w:rsid w:val="001F1A04"/>
    <w:pPr>
      <w:spacing w:line="240" w:lineRule="atLeast"/>
    </w:pPr>
    <w:rPr>
      <w:rFonts w:ascii="Arial" w:hAnsi="Arial"/>
    </w:rPr>
  </w:style>
  <w:style w:type="paragraph" w:styleId="CommentSubject">
    <w:name w:val="annotation subject"/>
    <w:next w:val="CommentText"/>
    <w:link w:val="CommentSubjectChar"/>
    <w:rsid w:val="001F1A04"/>
    <w:pPr>
      <w:spacing w:line="240" w:lineRule="atLeast"/>
    </w:pPr>
    <w:rPr>
      <w:rFonts w:ascii="Arial" w:hAnsi="Arial"/>
      <w:b/>
      <w:bCs/>
    </w:rPr>
  </w:style>
  <w:style w:type="paragraph" w:styleId="Date">
    <w:name w:val="Date"/>
    <w:next w:val="Normal"/>
    <w:link w:val="DateChar"/>
    <w:rsid w:val="001F1A04"/>
    <w:pPr>
      <w:spacing w:line="240" w:lineRule="atLeast"/>
    </w:pPr>
    <w:rPr>
      <w:rFonts w:ascii="Arial" w:hAnsi="Arial"/>
      <w:sz w:val="22"/>
      <w:szCs w:val="22"/>
    </w:rPr>
  </w:style>
  <w:style w:type="paragraph" w:styleId="DocumentMap">
    <w:name w:val="Document Map"/>
    <w:link w:val="DocumentMapChar"/>
    <w:rsid w:val="001F1A04"/>
    <w:pPr>
      <w:shd w:val="clear" w:color="auto" w:fill="000080"/>
      <w:spacing w:line="240" w:lineRule="atLeast"/>
    </w:pPr>
    <w:rPr>
      <w:rFonts w:ascii="Tahoma" w:hAnsi="Tahoma" w:cs="Tahoma"/>
    </w:rPr>
  </w:style>
  <w:style w:type="paragraph" w:styleId="E-mailSignature">
    <w:name w:val="E-mail Signature"/>
    <w:link w:val="E-mailSignatureChar"/>
    <w:rsid w:val="001F1A04"/>
    <w:pPr>
      <w:spacing w:line="240" w:lineRule="atLeast"/>
    </w:pPr>
    <w:rPr>
      <w:rFonts w:ascii="Arial" w:hAnsi="Arial"/>
      <w:sz w:val="22"/>
      <w:szCs w:val="22"/>
    </w:rPr>
  </w:style>
  <w:style w:type="character" w:styleId="Emphasis">
    <w:name w:val="Emphasis"/>
    <w:qFormat/>
    <w:rsid w:val="001F1A04"/>
    <w:rPr>
      <w:i/>
      <w:iCs/>
    </w:rPr>
  </w:style>
  <w:style w:type="character" w:styleId="EndnoteReference">
    <w:name w:val="endnote reference"/>
    <w:rsid w:val="001F1A04"/>
    <w:rPr>
      <w:vertAlign w:val="superscript"/>
    </w:rPr>
  </w:style>
  <w:style w:type="paragraph" w:styleId="EndnoteText">
    <w:name w:val="endnote text"/>
    <w:link w:val="EndnoteTextChar"/>
    <w:rsid w:val="001F1A04"/>
    <w:pPr>
      <w:spacing w:line="240" w:lineRule="atLeast"/>
    </w:pPr>
    <w:rPr>
      <w:rFonts w:ascii="Arial" w:hAnsi="Arial"/>
    </w:rPr>
  </w:style>
  <w:style w:type="paragraph" w:styleId="EnvelopeAddress">
    <w:name w:val="envelope address"/>
    <w:rsid w:val="001F1A04"/>
    <w:pPr>
      <w:framePr w:w="7920" w:h="1980" w:hRule="exact" w:hSpace="180" w:wrap="auto" w:hAnchor="page" w:xAlign="center" w:yAlign="bottom"/>
      <w:spacing w:line="240" w:lineRule="atLeast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rsid w:val="001F1A04"/>
    <w:pPr>
      <w:spacing w:line="240" w:lineRule="atLeast"/>
    </w:pPr>
    <w:rPr>
      <w:rFonts w:ascii="Arial" w:hAnsi="Arial" w:cs="Arial"/>
    </w:rPr>
  </w:style>
  <w:style w:type="character" w:styleId="HTMLAcronym">
    <w:name w:val="HTML Acronym"/>
    <w:rsid w:val="001F1A04"/>
  </w:style>
  <w:style w:type="paragraph" w:styleId="HTMLAddress">
    <w:name w:val="HTML Address"/>
    <w:link w:val="HTMLAddressChar"/>
    <w:rsid w:val="001F1A04"/>
    <w:pPr>
      <w:spacing w:line="240" w:lineRule="atLeast"/>
    </w:pPr>
    <w:rPr>
      <w:rFonts w:ascii="Arial" w:hAnsi="Arial"/>
      <w:i/>
      <w:iCs/>
      <w:sz w:val="22"/>
      <w:szCs w:val="22"/>
    </w:rPr>
  </w:style>
  <w:style w:type="character" w:styleId="HTMLCite">
    <w:name w:val="HTML Cite"/>
    <w:rsid w:val="001F1A04"/>
    <w:rPr>
      <w:i/>
      <w:iCs/>
    </w:rPr>
  </w:style>
  <w:style w:type="character" w:styleId="HTMLCode">
    <w:name w:val="HTML Code"/>
    <w:rsid w:val="001F1A04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1F1A04"/>
    <w:rPr>
      <w:i/>
      <w:iCs/>
    </w:rPr>
  </w:style>
  <w:style w:type="character" w:styleId="HTMLKeyboard">
    <w:name w:val="HTML Keyboard"/>
    <w:rsid w:val="001F1A04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link w:val="HTMLPreformattedChar"/>
    <w:rsid w:val="001F1A04"/>
    <w:pPr>
      <w:spacing w:line="240" w:lineRule="atLeast"/>
    </w:pPr>
    <w:rPr>
      <w:rFonts w:ascii="Courier New" w:hAnsi="Courier New" w:cs="Courier New"/>
    </w:rPr>
  </w:style>
  <w:style w:type="character" w:styleId="HTMLSample">
    <w:name w:val="HTML Sample"/>
    <w:rsid w:val="001F1A04"/>
    <w:rPr>
      <w:rFonts w:ascii="Courier New" w:hAnsi="Courier New" w:cs="Courier New"/>
    </w:rPr>
  </w:style>
  <w:style w:type="character" w:styleId="HTMLTypewriter">
    <w:name w:val="HTML Typewriter"/>
    <w:rsid w:val="001F1A04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1F1A04"/>
    <w:rPr>
      <w:i/>
      <w:iCs/>
    </w:rPr>
  </w:style>
  <w:style w:type="paragraph" w:styleId="Index1">
    <w:name w:val="index 1"/>
    <w:next w:val="Normal"/>
    <w:autoRedefine/>
    <w:rsid w:val="001F1A04"/>
    <w:pPr>
      <w:spacing w:line="240" w:lineRule="atLeast"/>
      <w:ind w:left="220" w:hanging="220"/>
    </w:pPr>
    <w:rPr>
      <w:rFonts w:ascii="Arial" w:hAnsi="Arial"/>
      <w:sz w:val="22"/>
      <w:szCs w:val="22"/>
    </w:rPr>
  </w:style>
  <w:style w:type="paragraph" w:styleId="Index2">
    <w:name w:val="index 2"/>
    <w:next w:val="Normal"/>
    <w:autoRedefine/>
    <w:rsid w:val="001F1A04"/>
    <w:pPr>
      <w:spacing w:line="240" w:lineRule="atLeast"/>
      <w:ind w:left="440" w:hanging="220"/>
    </w:pPr>
    <w:rPr>
      <w:rFonts w:ascii="Arial" w:hAnsi="Arial"/>
      <w:sz w:val="22"/>
      <w:szCs w:val="22"/>
    </w:rPr>
  </w:style>
  <w:style w:type="paragraph" w:styleId="Index3">
    <w:name w:val="index 3"/>
    <w:next w:val="Normal"/>
    <w:autoRedefine/>
    <w:rsid w:val="001F1A04"/>
    <w:pPr>
      <w:spacing w:line="240" w:lineRule="atLeast"/>
      <w:ind w:left="660" w:hanging="220"/>
    </w:pPr>
    <w:rPr>
      <w:rFonts w:ascii="Arial" w:hAnsi="Arial"/>
      <w:sz w:val="22"/>
      <w:szCs w:val="22"/>
    </w:rPr>
  </w:style>
  <w:style w:type="paragraph" w:styleId="Index4">
    <w:name w:val="index 4"/>
    <w:next w:val="Normal"/>
    <w:autoRedefine/>
    <w:rsid w:val="001F1A04"/>
    <w:pPr>
      <w:spacing w:line="240" w:lineRule="atLeast"/>
      <w:ind w:left="880" w:hanging="220"/>
    </w:pPr>
    <w:rPr>
      <w:rFonts w:ascii="Arial" w:hAnsi="Arial"/>
      <w:sz w:val="22"/>
      <w:szCs w:val="22"/>
    </w:rPr>
  </w:style>
  <w:style w:type="paragraph" w:styleId="Index5">
    <w:name w:val="index 5"/>
    <w:next w:val="Normal"/>
    <w:autoRedefine/>
    <w:rsid w:val="001F1A04"/>
    <w:pPr>
      <w:spacing w:line="240" w:lineRule="atLeast"/>
      <w:ind w:left="1100" w:hanging="220"/>
    </w:pPr>
    <w:rPr>
      <w:rFonts w:ascii="Arial" w:hAnsi="Arial"/>
      <w:sz w:val="22"/>
      <w:szCs w:val="22"/>
    </w:rPr>
  </w:style>
  <w:style w:type="paragraph" w:styleId="Index6">
    <w:name w:val="index 6"/>
    <w:next w:val="Normal"/>
    <w:autoRedefine/>
    <w:rsid w:val="001F1A04"/>
    <w:pPr>
      <w:spacing w:line="240" w:lineRule="atLeast"/>
      <w:ind w:left="1320" w:hanging="220"/>
    </w:pPr>
    <w:rPr>
      <w:rFonts w:ascii="Arial" w:hAnsi="Arial"/>
      <w:sz w:val="22"/>
      <w:szCs w:val="22"/>
    </w:rPr>
  </w:style>
  <w:style w:type="paragraph" w:styleId="Index7">
    <w:name w:val="index 7"/>
    <w:next w:val="Normal"/>
    <w:autoRedefine/>
    <w:rsid w:val="001F1A04"/>
    <w:pPr>
      <w:spacing w:line="240" w:lineRule="atLeast"/>
      <w:ind w:left="1540" w:hanging="220"/>
    </w:pPr>
    <w:rPr>
      <w:rFonts w:ascii="Arial" w:hAnsi="Arial"/>
      <w:sz w:val="22"/>
      <w:szCs w:val="22"/>
    </w:rPr>
  </w:style>
  <w:style w:type="paragraph" w:styleId="Index8">
    <w:name w:val="index 8"/>
    <w:next w:val="Normal"/>
    <w:autoRedefine/>
    <w:rsid w:val="001F1A04"/>
    <w:pPr>
      <w:spacing w:line="240" w:lineRule="atLeast"/>
      <w:ind w:left="1760" w:hanging="220"/>
    </w:pPr>
    <w:rPr>
      <w:rFonts w:ascii="Arial" w:hAnsi="Arial"/>
      <w:sz w:val="22"/>
      <w:szCs w:val="22"/>
    </w:rPr>
  </w:style>
  <w:style w:type="paragraph" w:styleId="Index9">
    <w:name w:val="index 9"/>
    <w:next w:val="Normal"/>
    <w:autoRedefine/>
    <w:rsid w:val="001F1A04"/>
    <w:pPr>
      <w:spacing w:line="240" w:lineRule="atLeast"/>
      <w:ind w:left="1980" w:hanging="220"/>
    </w:pPr>
    <w:rPr>
      <w:rFonts w:ascii="Arial" w:hAnsi="Arial"/>
      <w:sz w:val="22"/>
      <w:szCs w:val="22"/>
    </w:rPr>
  </w:style>
  <w:style w:type="paragraph" w:styleId="IndexHeading">
    <w:name w:val="index heading"/>
    <w:next w:val="Index1"/>
    <w:rsid w:val="001F1A04"/>
    <w:pPr>
      <w:spacing w:line="240" w:lineRule="atLeast"/>
    </w:pPr>
    <w:rPr>
      <w:rFonts w:ascii="Arial" w:hAnsi="Arial" w:cs="Arial"/>
      <w:b/>
      <w:bCs/>
      <w:sz w:val="22"/>
      <w:szCs w:val="22"/>
    </w:rPr>
  </w:style>
  <w:style w:type="character" w:styleId="LineNumber">
    <w:name w:val="line number"/>
    <w:rsid w:val="001F1A04"/>
  </w:style>
  <w:style w:type="paragraph" w:styleId="List">
    <w:name w:val="List"/>
    <w:rsid w:val="001F1A04"/>
    <w:pPr>
      <w:spacing w:line="240" w:lineRule="atLeast"/>
      <w:ind w:left="283" w:hanging="283"/>
    </w:pPr>
    <w:rPr>
      <w:rFonts w:ascii="Arial" w:hAnsi="Arial"/>
      <w:sz w:val="22"/>
      <w:szCs w:val="22"/>
    </w:rPr>
  </w:style>
  <w:style w:type="paragraph" w:styleId="List2">
    <w:name w:val="List 2"/>
    <w:rsid w:val="001F1A04"/>
    <w:pPr>
      <w:spacing w:line="240" w:lineRule="atLeast"/>
      <w:ind w:left="566" w:hanging="283"/>
    </w:pPr>
    <w:rPr>
      <w:rFonts w:ascii="Arial" w:hAnsi="Arial"/>
      <w:sz w:val="22"/>
      <w:szCs w:val="22"/>
    </w:rPr>
  </w:style>
  <w:style w:type="paragraph" w:styleId="List3">
    <w:name w:val="List 3"/>
    <w:rsid w:val="001F1A04"/>
    <w:pPr>
      <w:spacing w:line="240" w:lineRule="atLeast"/>
      <w:ind w:left="849" w:hanging="283"/>
    </w:pPr>
    <w:rPr>
      <w:rFonts w:ascii="Arial" w:hAnsi="Arial"/>
      <w:sz w:val="22"/>
      <w:szCs w:val="22"/>
    </w:rPr>
  </w:style>
  <w:style w:type="paragraph" w:styleId="List4">
    <w:name w:val="List 4"/>
    <w:rsid w:val="001F1A04"/>
    <w:pPr>
      <w:spacing w:line="240" w:lineRule="atLeast"/>
      <w:ind w:left="1132" w:hanging="283"/>
    </w:pPr>
    <w:rPr>
      <w:rFonts w:ascii="Arial" w:hAnsi="Arial"/>
      <w:sz w:val="22"/>
      <w:szCs w:val="22"/>
    </w:rPr>
  </w:style>
  <w:style w:type="paragraph" w:styleId="List5">
    <w:name w:val="List 5"/>
    <w:rsid w:val="001F1A04"/>
    <w:pPr>
      <w:spacing w:line="240" w:lineRule="atLeast"/>
      <w:ind w:left="1415" w:hanging="283"/>
    </w:pPr>
    <w:rPr>
      <w:rFonts w:ascii="Arial" w:hAnsi="Arial"/>
      <w:sz w:val="22"/>
      <w:szCs w:val="22"/>
    </w:rPr>
  </w:style>
  <w:style w:type="paragraph" w:styleId="ListBullet">
    <w:name w:val="List Bullet"/>
    <w:rsid w:val="001F1A04"/>
    <w:pPr>
      <w:numPr>
        <w:numId w:val="17"/>
      </w:numPr>
      <w:spacing w:line="240" w:lineRule="atLeast"/>
    </w:pPr>
    <w:rPr>
      <w:rFonts w:ascii="Arial" w:hAnsi="Arial"/>
      <w:sz w:val="22"/>
      <w:szCs w:val="22"/>
    </w:rPr>
  </w:style>
  <w:style w:type="paragraph" w:styleId="ListBullet2">
    <w:name w:val="List Bullet 2"/>
    <w:rsid w:val="001F1A04"/>
    <w:pPr>
      <w:numPr>
        <w:numId w:val="18"/>
      </w:numPr>
      <w:spacing w:line="240" w:lineRule="atLeast"/>
    </w:pPr>
    <w:rPr>
      <w:rFonts w:ascii="Arial" w:hAnsi="Arial"/>
      <w:sz w:val="22"/>
      <w:szCs w:val="22"/>
    </w:rPr>
  </w:style>
  <w:style w:type="paragraph" w:styleId="ListBullet3">
    <w:name w:val="List Bullet 3"/>
    <w:rsid w:val="001F1A04"/>
    <w:pPr>
      <w:numPr>
        <w:numId w:val="19"/>
      </w:numPr>
      <w:spacing w:line="240" w:lineRule="atLeast"/>
    </w:pPr>
    <w:rPr>
      <w:rFonts w:ascii="Arial" w:hAnsi="Arial"/>
      <w:sz w:val="22"/>
      <w:szCs w:val="22"/>
    </w:rPr>
  </w:style>
  <w:style w:type="paragraph" w:styleId="ListBullet4">
    <w:name w:val="List Bullet 4"/>
    <w:rsid w:val="001F1A04"/>
    <w:pPr>
      <w:numPr>
        <w:numId w:val="20"/>
      </w:numPr>
      <w:spacing w:line="240" w:lineRule="atLeast"/>
    </w:pPr>
    <w:rPr>
      <w:rFonts w:ascii="Arial" w:hAnsi="Arial"/>
      <w:sz w:val="22"/>
      <w:szCs w:val="22"/>
    </w:rPr>
  </w:style>
  <w:style w:type="paragraph" w:styleId="ListBullet5">
    <w:name w:val="List Bullet 5"/>
    <w:rsid w:val="001F1A04"/>
    <w:pPr>
      <w:numPr>
        <w:numId w:val="21"/>
      </w:numPr>
      <w:spacing w:line="240" w:lineRule="atLeast"/>
    </w:pPr>
    <w:rPr>
      <w:rFonts w:ascii="Arial" w:hAnsi="Arial"/>
      <w:sz w:val="22"/>
      <w:szCs w:val="22"/>
    </w:rPr>
  </w:style>
  <w:style w:type="paragraph" w:styleId="ListContinue">
    <w:name w:val="List Continue"/>
    <w:rsid w:val="001F1A04"/>
    <w:pPr>
      <w:spacing w:after="120" w:line="240" w:lineRule="atLeast"/>
      <w:ind w:left="283"/>
    </w:pPr>
    <w:rPr>
      <w:rFonts w:ascii="Arial" w:hAnsi="Arial"/>
      <w:sz w:val="22"/>
      <w:szCs w:val="22"/>
    </w:rPr>
  </w:style>
  <w:style w:type="paragraph" w:styleId="ListContinue2">
    <w:name w:val="List Continue 2"/>
    <w:rsid w:val="001F1A04"/>
    <w:pPr>
      <w:spacing w:after="120" w:line="240" w:lineRule="atLeast"/>
      <w:ind w:left="566"/>
    </w:pPr>
    <w:rPr>
      <w:rFonts w:ascii="Arial" w:hAnsi="Arial"/>
      <w:sz w:val="22"/>
      <w:szCs w:val="22"/>
    </w:rPr>
  </w:style>
  <w:style w:type="paragraph" w:styleId="ListContinue3">
    <w:name w:val="List Continue 3"/>
    <w:rsid w:val="001F1A04"/>
    <w:pPr>
      <w:spacing w:after="120" w:line="240" w:lineRule="atLeast"/>
      <w:ind w:left="849"/>
    </w:pPr>
    <w:rPr>
      <w:rFonts w:ascii="Arial" w:hAnsi="Arial"/>
      <w:sz w:val="22"/>
      <w:szCs w:val="22"/>
    </w:rPr>
  </w:style>
  <w:style w:type="paragraph" w:styleId="ListContinue4">
    <w:name w:val="List Continue 4"/>
    <w:rsid w:val="001F1A04"/>
    <w:pPr>
      <w:spacing w:after="120" w:line="240" w:lineRule="atLeast"/>
      <w:ind w:left="1132"/>
    </w:pPr>
    <w:rPr>
      <w:rFonts w:ascii="Arial" w:hAnsi="Arial"/>
      <w:sz w:val="22"/>
      <w:szCs w:val="22"/>
    </w:rPr>
  </w:style>
  <w:style w:type="paragraph" w:styleId="ListContinue5">
    <w:name w:val="List Continue 5"/>
    <w:rsid w:val="001F1A04"/>
    <w:pPr>
      <w:spacing w:after="120" w:line="240" w:lineRule="atLeast"/>
      <w:ind w:left="1415"/>
    </w:pPr>
    <w:rPr>
      <w:rFonts w:ascii="Arial" w:hAnsi="Arial"/>
      <w:sz w:val="22"/>
      <w:szCs w:val="22"/>
    </w:rPr>
  </w:style>
  <w:style w:type="paragraph" w:styleId="ListNumber">
    <w:name w:val="List Number"/>
    <w:rsid w:val="001F1A04"/>
    <w:pPr>
      <w:numPr>
        <w:numId w:val="22"/>
      </w:numPr>
      <w:spacing w:line="240" w:lineRule="atLeast"/>
    </w:pPr>
    <w:rPr>
      <w:rFonts w:ascii="Arial" w:hAnsi="Arial"/>
      <w:sz w:val="22"/>
      <w:szCs w:val="22"/>
    </w:rPr>
  </w:style>
  <w:style w:type="paragraph" w:styleId="ListNumber2">
    <w:name w:val="List Number 2"/>
    <w:rsid w:val="001F1A04"/>
    <w:pPr>
      <w:numPr>
        <w:numId w:val="23"/>
      </w:numPr>
      <w:spacing w:line="240" w:lineRule="atLeast"/>
    </w:pPr>
    <w:rPr>
      <w:rFonts w:ascii="Arial" w:hAnsi="Arial"/>
      <w:sz w:val="22"/>
      <w:szCs w:val="22"/>
    </w:rPr>
  </w:style>
  <w:style w:type="paragraph" w:styleId="ListNumber3">
    <w:name w:val="List Number 3"/>
    <w:rsid w:val="001F1A04"/>
    <w:pPr>
      <w:numPr>
        <w:numId w:val="24"/>
      </w:numPr>
      <w:spacing w:line="240" w:lineRule="atLeast"/>
    </w:pPr>
    <w:rPr>
      <w:rFonts w:ascii="Arial" w:hAnsi="Arial"/>
      <w:sz w:val="22"/>
      <w:szCs w:val="22"/>
    </w:rPr>
  </w:style>
  <w:style w:type="paragraph" w:styleId="ListNumber4">
    <w:name w:val="List Number 4"/>
    <w:rsid w:val="001F1A04"/>
    <w:pPr>
      <w:numPr>
        <w:numId w:val="25"/>
      </w:numPr>
      <w:spacing w:line="240" w:lineRule="atLeast"/>
    </w:pPr>
    <w:rPr>
      <w:rFonts w:ascii="Arial" w:hAnsi="Arial"/>
      <w:sz w:val="22"/>
      <w:szCs w:val="22"/>
    </w:rPr>
  </w:style>
  <w:style w:type="paragraph" w:styleId="ListNumber5">
    <w:name w:val="List Number 5"/>
    <w:rsid w:val="001F1A04"/>
    <w:pPr>
      <w:numPr>
        <w:numId w:val="26"/>
      </w:numPr>
      <w:spacing w:line="240" w:lineRule="atLeast"/>
    </w:pPr>
    <w:rPr>
      <w:rFonts w:ascii="Arial" w:hAnsi="Arial"/>
      <w:sz w:val="22"/>
      <w:szCs w:val="22"/>
    </w:rPr>
  </w:style>
  <w:style w:type="paragraph" w:styleId="MacroText">
    <w:name w:val="macro"/>
    <w:link w:val="MacroTextChar"/>
    <w:rsid w:val="001F1A0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tLeast"/>
    </w:pPr>
    <w:rPr>
      <w:rFonts w:ascii="Courier New" w:hAnsi="Courier New" w:cs="Courier New"/>
    </w:rPr>
  </w:style>
  <w:style w:type="paragraph" w:styleId="MessageHeader">
    <w:name w:val="Message Header"/>
    <w:link w:val="MessageHeaderChar"/>
    <w:rsid w:val="001F1A0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tLeast"/>
      <w:ind w:left="1134" w:hanging="1134"/>
    </w:pPr>
    <w:rPr>
      <w:rFonts w:ascii="Arial" w:hAnsi="Arial"/>
      <w:sz w:val="24"/>
      <w:szCs w:val="24"/>
    </w:rPr>
  </w:style>
  <w:style w:type="paragraph" w:styleId="NormalIndent">
    <w:name w:val="Normal Indent"/>
    <w:rsid w:val="001F1A04"/>
    <w:pPr>
      <w:spacing w:line="240" w:lineRule="atLeast"/>
      <w:ind w:left="720"/>
    </w:pPr>
    <w:rPr>
      <w:rFonts w:ascii="Arial" w:hAnsi="Arial"/>
      <w:sz w:val="22"/>
      <w:szCs w:val="22"/>
    </w:rPr>
  </w:style>
  <w:style w:type="paragraph" w:styleId="NoteHeading">
    <w:name w:val="Note Heading"/>
    <w:next w:val="Normal"/>
    <w:link w:val="NoteHeadingChar"/>
    <w:rsid w:val="001F1A04"/>
    <w:pPr>
      <w:spacing w:line="240" w:lineRule="atLeast"/>
    </w:pPr>
    <w:rPr>
      <w:rFonts w:ascii="Arial" w:hAnsi="Arial"/>
      <w:sz w:val="22"/>
      <w:szCs w:val="22"/>
    </w:rPr>
  </w:style>
  <w:style w:type="paragraph" w:styleId="PlainText">
    <w:name w:val="Plain Text"/>
    <w:link w:val="PlainTextChar"/>
    <w:rsid w:val="001F1A04"/>
    <w:pPr>
      <w:spacing w:line="240" w:lineRule="atLeast"/>
    </w:pPr>
    <w:rPr>
      <w:rFonts w:ascii="Courier New" w:hAnsi="Courier New" w:cs="Courier New"/>
    </w:rPr>
  </w:style>
  <w:style w:type="paragraph" w:styleId="Salutation">
    <w:name w:val="Salutation"/>
    <w:next w:val="Normal"/>
    <w:link w:val="SalutationChar"/>
    <w:rsid w:val="001F1A04"/>
    <w:pPr>
      <w:spacing w:line="240" w:lineRule="atLeast"/>
    </w:pPr>
    <w:rPr>
      <w:rFonts w:ascii="Arial" w:hAnsi="Arial"/>
      <w:sz w:val="22"/>
      <w:szCs w:val="22"/>
    </w:rPr>
  </w:style>
  <w:style w:type="paragraph" w:styleId="Signature">
    <w:name w:val="Signature"/>
    <w:link w:val="SignatureChar"/>
    <w:rsid w:val="001F1A04"/>
    <w:pPr>
      <w:spacing w:line="240" w:lineRule="atLeast"/>
      <w:ind w:left="4252"/>
    </w:pPr>
    <w:rPr>
      <w:rFonts w:ascii="Arial" w:hAnsi="Arial"/>
      <w:sz w:val="22"/>
      <w:szCs w:val="22"/>
    </w:rPr>
  </w:style>
  <w:style w:type="paragraph" w:styleId="Subtitle">
    <w:name w:val="Subtitle"/>
    <w:link w:val="SubtitleChar"/>
    <w:qFormat/>
    <w:rsid w:val="001F1A04"/>
    <w:pPr>
      <w:spacing w:after="60" w:line="240" w:lineRule="atLeast"/>
      <w:jc w:val="center"/>
      <w:outlineLvl w:val="1"/>
    </w:pPr>
    <w:rPr>
      <w:rFonts w:ascii="Arial" w:hAnsi="Arial"/>
      <w:sz w:val="24"/>
      <w:szCs w:val="24"/>
    </w:rPr>
  </w:style>
  <w:style w:type="table" w:styleId="Table3Deffects1">
    <w:name w:val="Table 3D effects 1"/>
    <w:rsid w:val="001F1A04"/>
    <w:pPr>
      <w:spacing w:line="240" w:lineRule="atLeast"/>
    </w:pPr>
    <w:tblPr>
      <w:tblCellMar>
        <w:top w:w="0" w:type="dxa"/>
        <w:left w:w="0" w:type="dxa"/>
        <w:bottom w:w="0" w:type="dxa"/>
        <w:right w:w="0" w:type="dxa"/>
      </w:tblCellMar>
    </w:tblPr>
    <w:tcPr>
      <w:shd w:val="solid" w:color="C0C0C0" w:fill="FFFFFF"/>
    </w:tcPr>
  </w:style>
  <w:style w:type="table" w:styleId="Table3Deffects2">
    <w:name w:val="Table 3D effects 2"/>
    <w:rsid w:val="001F1A04"/>
    <w:pPr>
      <w:spacing w:line="240" w:lineRule="atLeast"/>
    </w:pPr>
    <w:tblPr>
      <w:tblStyleRowBandSize w:val="1"/>
      <w:tblCellMar>
        <w:top w:w="0" w:type="dxa"/>
        <w:left w:w="0" w:type="dxa"/>
        <w:bottom w:w="0" w:type="dxa"/>
        <w:right w:w="0" w:type="dxa"/>
      </w:tblCellMar>
    </w:tblPr>
    <w:tcPr>
      <w:shd w:val="solid" w:color="C0C0C0" w:fill="FFFFFF"/>
    </w:tcPr>
  </w:style>
  <w:style w:type="table" w:styleId="Table3Deffects3">
    <w:name w:val="Table 3D effects 3"/>
    <w:rsid w:val="001F1A04"/>
    <w:pPr>
      <w:spacing w:line="240" w:lineRule="atLeast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TableClassic1">
    <w:name w:val="Table Classic 1"/>
    <w:rsid w:val="001F1A04"/>
    <w:pPr>
      <w:spacing w:line="240" w:lineRule="atLeast"/>
    </w:pPr>
    <w:tblPr>
      <w:tblBorders>
        <w:top w:val="single" w:sz="12" w:space="0" w:color="000000"/>
        <w:bottom w:val="single" w:sz="12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</w:style>
  <w:style w:type="table" w:styleId="TableClassic2">
    <w:name w:val="Table Classic 2"/>
    <w:rsid w:val="001F1A04"/>
    <w:pPr>
      <w:spacing w:line="240" w:lineRule="atLeast"/>
    </w:pPr>
    <w:tblPr>
      <w:tblBorders>
        <w:top w:val="single" w:sz="12" w:space="0" w:color="000000"/>
        <w:bottom w:val="single" w:sz="12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</w:style>
  <w:style w:type="table" w:styleId="TableClassic3">
    <w:name w:val="Table Classic 3"/>
    <w:rsid w:val="001F1A04"/>
    <w:pPr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shd w:val="solid" w:color="C0C0C0" w:fill="FFFFFF"/>
    </w:tcPr>
  </w:style>
  <w:style w:type="table" w:styleId="TableClassic4">
    <w:name w:val="Table Classic 4"/>
    <w:rsid w:val="001F1A04"/>
    <w:pPr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</w:style>
  <w:style w:type="table" w:styleId="TableColorful1">
    <w:name w:val="Table Colorful 1"/>
    <w:rsid w:val="001F1A04"/>
    <w:pPr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0" w:type="dxa"/>
        <w:bottom w:w="0" w:type="dxa"/>
        <w:right w:w="0" w:type="dxa"/>
      </w:tblCellMar>
    </w:tblPr>
    <w:tcPr>
      <w:shd w:val="solid" w:color="008080" w:fill="FFFFFF"/>
    </w:tcPr>
  </w:style>
  <w:style w:type="table" w:styleId="TableColorful2">
    <w:name w:val="Table Colorful 2"/>
    <w:rsid w:val="001F1A04"/>
    <w:pPr>
      <w:spacing w:line="240" w:lineRule="atLeast"/>
    </w:pPr>
    <w:tblPr>
      <w:tblBorders>
        <w:bottom w:val="single" w:sz="12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shd w:val="pct20" w:color="FFFF00" w:fill="FFFFFF"/>
    </w:tcPr>
  </w:style>
  <w:style w:type="table" w:styleId="TableColorful3">
    <w:name w:val="Table Colorful 3"/>
    <w:rsid w:val="001F1A04"/>
    <w:pPr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0" w:type="dxa"/>
        <w:bottom w:w="0" w:type="dxa"/>
        <w:right w:w="0" w:type="dxa"/>
      </w:tblCellMar>
    </w:tblPr>
    <w:tcPr>
      <w:shd w:val="pct25" w:color="008080" w:fill="FFFFFF"/>
    </w:tcPr>
  </w:style>
  <w:style w:type="table" w:styleId="TableColumns1">
    <w:name w:val="Table Columns 1"/>
    <w:rsid w:val="001F1A04"/>
    <w:pPr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TableColumns2">
    <w:name w:val="Table Columns 2"/>
    <w:rsid w:val="001F1A04"/>
    <w:pPr>
      <w:spacing w:line="240" w:lineRule="atLeast"/>
    </w:pPr>
    <w:rPr>
      <w:b/>
      <w:bCs/>
    </w:rPr>
    <w:tblPr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TableColumns3">
    <w:name w:val="Table Columns 3"/>
    <w:rsid w:val="001F1A04"/>
    <w:pPr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TableColumns4">
    <w:name w:val="Table Columns 4"/>
    <w:rsid w:val="001F1A04"/>
    <w:pPr>
      <w:spacing w:line="240" w:lineRule="atLeast"/>
    </w:pPr>
    <w:tblPr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TableColumns5">
    <w:name w:val="Table Columns 5"/>
    <w:rsid w:val="001F1A04"/>
    <w:pPr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TableContemporary">
    <w:name w:val="Table Contemporary"/>
    <w:rsid w:val="001F1A04"/>
    <w:pPr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TableElegant">
    <w:name w:val="Table Elegant"/>
    <w:rsid w:val="001F1A04"/>
    <w:pPr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</w:style>
  <w:style w:type="table" w:styleId="TableGrid1">
    <w:name w:val="Table Grid 1"/>
    <w:rsid w:val="001F1A04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</w:style>
  <w:style w:type="table" w:styleId="TableGrid2">
    <w:name w:val="Table Grid 2"/>
    <w:rsid w:val="001F1A04"/>
    <w:pPr>
      <w:spacing w:line="240" w:lineRule="atLeast"/>
    </w:pPr>
    <w:tblPr>
      <w:tblBorders>
        <w:insideH w:val="single" w:sz="6" w:space="0" w:color="000000"/>
        <w:insideV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</w:style>
  <w:style w:type="table" w:styleId="TableGrid3">
    <w:name w:val="Table Grid 3"/>
    <w:rsid w:val="001F1A04"/>
    <w:pPr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</w:style>
  <w:style w:type="table" w:styleId="TableGrid4">
    <w:name w:val="Table Grid 4"/>
    <w:rsid w:val="001F1A04"/>
    <w:pPr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</w:style>
  <w:style w:type="table" w:styleId="TableGrid5">
    <w:name w:val="Table Grid 5"/>
    <w:rsid w:val="001F1A04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</w:style>
  <w:style w:type="table" w:styleId="TableGrid6">
    <w:name w:val="Table Grid 6"/>
    <w:rsid w:val="001F1A04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</w:style>
  <w:style w:type="table" w:styleId="TableGrid7">
    <w:name w:val="Table Grid 7"/>
    <w:rsid w:val="001F1A04"/>
    <w:pPr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</w:style>
  <w:style w:type="table" w:styleId="TableGrid8">
    <w:name w:val="Table Grid 8"/>
    <w:rsid w:val="001F1A04"/>
    <w:pPr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</w:style>
  <w:style w:type="table" w:styleId="TableList1">
    <w:name w:val="Table List 1"/>
    <w:rsid w:val="001F1A04"/>
    <w:pPr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TableList2">
    <w:name w:val="Table List 2"/>
    <w:rsid w:val="001F1A04"/>
    <w:pPr>
      <w:spacing w:line="240" w:lineRule="atLeast"/>
    </w:pPr>
    <w:tblPr>
      <w:tblStyleRowBandSize w:val="2"/>
      <w:tblBorders>
        <w:bottom w:val="single" w:sz="12" w:space="0" w:color="80808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TableList3">
    <w:name w:val="Table List 3"/>
    <w:rsid w:val="001F1A04"/>
    <w:pPr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</w:style>
  <w:style w:type="table" w:styleId="TableList4">
    <w:name w:val="Table List 4"/>
    <w:rsid w:val="001F1A04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</w:style>
  <w:style w:type="table" w:styleId="TableList5">
    <w:name w:val="Table List 5"/>
    <w:rsid w:val="001F1A04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</w:style>
  <w:style w:type="table" w:styleId="TableList6">
    <w:name w:val="Table List 6"/>
    <w:rsid w:val="001F1A04"/>
    <w:pPr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shd w:val="pct50" w:color="000000" w:fill="FFFFFF"/>
    </w:tcPr>
  </w:style>
  <w:style w:type="table" w:styleId="TableList7">
    <w:name w:val="Table List 7"/>
    <w:rsid w:val="001F1A04"/>
    <w:pPr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TableList8">
    <w:name w:val="Table List 8"/>
    <w:rsid w:val="001F1A04"/>
    <w:pPr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TableofAuthorities">
    <w:name w:val="table of authorities"/>
    <w:next w:val="Normal"/>
    <w:rsid w:val="001F1A04"/>
    <w:pPr>
      <w:spacing w:line="240" w:lineRule="atLeast"/>
      <w:ind w:left="220" w:hanging="220"/>
    </w:pPr>
    <w:rPr>
      <w:rFonts w:ascii="Arial" w:hAnsi="Arial"/>
      <w:sz w:val="22"/>
      <w:szCs w:val="22"/>
    </w:rPr>
  </w:style>
  <w:style w:type="table" w:styleId="TableProfessional">
    <w:name w:val="Table Professional"/>
    <w:rsid w:val="001F1A04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</w:style>
  <w:style w:type="table" w:styleId="TableSimple1">
    <w:name w:val="Table Simple 1"/>
    <w:rsid w:val="001F1A04"/>
    <w:pPr>
      <w:spacing w:line="240" w:lineRule="atLeast"/>
    </w:pPr>
    <w:tblPr>
      <w:tblBorders>
        <w:top w:val="single" w:sz="12" w:space="0" w:color="008000"/>
        <w:bottom w:val="single" w:sz="12" w:space="0" w:color="008000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</w:style>
  <w:style w:type="table" w:styleId="TableSimple2">
    <w:name w:val="Table Simple 2"/>
    <w:rsid w:val="001F1A04"/>
    <w:pPr>
      <w:spacing w:line="240" w:lineRule="atLeast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Simple3">
    <w:name w:val="Table Simple 3"/>
    <w:rsid w:val="001F1A04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</w:style>
  <w:style w:type="table" w:styleId="TableSubtle1">
    <w:name w:val="Table Subtle 1"/>
    <w:rsid w:val="001F1A04"/>
    <w:pPr>
      <w:spacing w:line="240" w:lineRule="atLeast"/>
    </w:pPr>
    <w:tblPr>
      <w:tblStyleRow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TableSubtle2">
    <w:name w:val="Table Subtle 2"/>
    <w:rsid w:val="001F1A04"/>
    <w:pPr>
      <w:spacing w:line="240" w:lineRule="atLeast"/>
    </w:pPr>
    <w:tblPr>
      <w:tblBorders>
        <w:left w:val="single" w:sz="6" w:space="0" w:color="000000"/>
        <w:right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TableTheme">
    <w:name w:val="Table Theme"/>
    <w:rsid w:val="001F1A04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TableWeb1">
    <w:name w:val="Table Web 1"/>
    <w:rsid w:val="001F1A04"/>
    <w:pPr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rPr>
      <w:tblCellSpacing w:w="20" w:type="dxa"/>
    </w:trPr>
    <w:tcPr>
      <w:shd w:val="clear" w:color="auto" w:fill="auto"/>
    </w:tcPr>
  </w:style>
  <w:style w:type="table" w:styleId="TableWeb2">
    <w:name w:val="Table Web 2"/>
    <w:rsid w:val="001F1A04"/>
    <w:pPr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rPr>
      <w:tblCellSpacing w:w="20" w:type="dxa"/>
    </w:trPr>
    <w:tcPr>
      <w:shd w:val="clear" w:color="auto" w:fill="auto"/>
    </w:tcPr>
  </w:style>
  <w:style w:type="table" w:styleId="TableWeb3">
    <w:name w:val="Table Web 3"/>
    <w:rsid w:val="001F1A04"/>
    <w:pPr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rPr>
      <w:tblCellSpacing w:w="20" w:type="dxa"/>
    </w:trPr>
    <w:tcPr>
      <w:shd w:val="clear" w:color="auto" w:fill="auto"/>
    </w:tcPr>
  </w:style>
  <w:style w:type="paragraph" w:styleId="Title">
    <w:name w:val="Title"/>
    <w:link w:val="TitleChar"/>
    <w:qFormat/>
    <w:rsid w:val="001F1A04"/>
    <w:pPr>
      <w:spacing w:before="240" w:after="60" w:line="240" w:lineRule="atLeast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paragraph" w:styleId="TOAHeading">
    <w:name w:val="toa heading"/>
    <w:next w:val="Normal"/>
    <w:rsid w:val="001F1A04"/>
    <w:pPr>
      <w:spacing w:before="120" w:line="240" w:lineRule="atLeast"/>
    </w:pPr>
    <w:rPr>
      <w:rFonts w:ascii="Arial" w:hAnsi="Arial" w:cs="Arial"/>
      <w:b/>
      <w:bCs/>
      <w:sz w:val="24"/>
      <w:szCs w:val="24"/>
    </w:rPr>
  </w:style>
  <w:style w:type="paragraph" w:customStyle="1" w:styleId="GuidanceText">
    <w:name w:val="Guidance Text"/>
    <w:rsid w:val="001F1A04"/>
    <w:pPr>
      <w:spacing w:before="120" w:after="120" w:line="240" w:lineRule="atLeast"/>
    </w:pPr>
    <w:rPr>
      <w:rFonts w:ascii="Arial" w:hAnsi="Arial"/>
      <w:i/>
      <w:vanish/>
      <w:color w:val="FF0000"/>
      <w:sz w:val="22"/>
      <w:szCs w:val="22"/>
    </w:rPr>
  </w:style>
  <w:style w:type="paragraph" w:customStyle="1" w:styleId="StyleTableofFiguresRight199cm">
    <w:name w:val="Style Table of Figures + Right:  1.99 cm"/>
    <w:basedOn w:val="TableofFigures"/>
    <w:autoRedefine/>
    <w:semiHidden/>
    <w:rsid w:val="001F1A04"/>
    <w:pPr>
      <w:ind w:right="1128"/>
    </w:pPr>
    <w:rPr>
      <w:szCs w:val="20"/>
    </w:rPr>
  </w:style>
  <w:style w:type="character" w:customStyle="1" w:styleId="TOC4Char">
    <w:name w:val="TOC 4 Char"/>
    <w:link w:val="TOC4"/>
    <w:rsid w:val="001F1A04"/>
    <w:rPr>
      <w:rFonts w:ascii="Arial" w:hAnsi="Arial"/>
      <w:b/>
      <w:bCs/>
      <w:caps/>
      <w:sz w:val="22"/>
      <w:szCs w:val="22"/>
    </w:rPr>
  </w:style>
  <w:style w:type="character" w:customStyle="1" w:styleId="TOC1Char">
    <w:name w:val="TOC 1 Char"/>
    <w:link w:val="TOC1"/>
    <w:uiPriority w:val="39"/>
    <w:rsid w:val="009941E1"/>
    <w:rPr>
      <w:rFonts w:ascii="Arial" w:hAnsi="Arial" w:cs="Arial"/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OC3Char">
    <w:name w:val="TOC 3 Char"/>
    <w:link w:val="TOC3"/>
    <w:rsid w:val="001F1A04"/>
    <w:rPr>
      <w:rFonts w:ascii="Arial" w:hAnsi="Arial"/>
      <w:b/>
      <w:bCs/>
      <w:i/>
      <w:caps/>
      <w:noProof/>
      <w:sz w:val="22"/>
      <w:szCs w:val="24"/>
    </w:rPr>
  </w:style>
  <w:style w:type="paragraph" w:customStyle="1" w:styleId="Hyperlinkright">
    <w:name w:val="Hyperlink right"/>
    <w:next w:val="Paragraph"/>
    <w:rsid w:val="001F1A04"/>
    <w:pPr>
      <w:jc w:val="right"/>
    </w:pPr>
    <w:rPr>
      <w:rFonts w:ascii="Arial" w:hAnsi="Arial"/>
      <w:bCs/>
      <w:color w:val="0000FF"/>
      <w:sz w:val="18"/>
      <w:u w:val="single"/>
    </w:rPr>
  </w:style>
  <w:style w:type="paragraph" w:customStyle="1" w:styleId="TableFigureRight">
    <w:name w:val="Table / Figure Right"/>
    <w:rsid w:val="001F1A04"/>
    <w:pPr>
      <w:spacing w:before="40" w:after="40" w:line="240" w:lineRule="atLeast"/>
      <w:jc w:val="right"/>
    </w:pPr>
    <w:rPr>
      <w:rFonts w:ascii="Arial Narrow" w:hAnsi="Arial Narrow"/>
      <w:sz w:val="18"/>
      <w:szCs w:val="18"/>
    </w:rPr>
  </w:style>
  <w:style w:type="paragraph" w:customStyle="1" w:styleId="Equationleft">
    <w:name w:val="Equation left"/>
    <w:rsid w:val="009B6208"/>
    <w:pPr>
      <w:spacing w:after="240" w:line="240" w:lineRule="atLeast"/>
      <w:ind w:left="57"/>
    </w:pPr>
    <w:rPr>
      <w:rFonts w:ascii="Arial" w:hAnsi="Arial"/>
      <w:szCs w:val="18"/>
    </w:rPr>
  </w:style>
  <w:style w:type="paragraph" w:customStyle="1" w:styleId="Equationright">
    <w:name w:val="Equation right"/>
    <w:rsid w:val="009B6208"/>
    <w:pPr>
      <w:spacing w:after="240" w:line="240" w:lineRule="atLeast"/>
      <w:jc w:val="right"/>
    </w:pPr>
    <w:rPr>
      <w:rFonts w:ascii="Arial" w:hAnsi="Arial"/>
      <w:szCs w:val="18"/>
    </w:rPr>
  </w:style>
  <w:style w:type="paragraph" w:customStyle="1" w:styleId="Equationcentered">
    <w:name w:val="Equation centered"/>
    <w:rsid w:val="009B6208"/>
    <w:pPr>
      <w:spacing w:after="240" w:line="240" w:lineRule="atLeast"/>
      <w:jc w:val="center"/>
    </w:pPr>
    <w:rPr>
      <w:rFonts w:ascii="Arial" w:hAnsi="Arial"/>
      <w:szCs w:val="18"/>
    </w:rPr>
  </w:style>
  <w:style w:type="numbering" w:styleId="111111">
    <w:name w:val="Outline List 2"/>
    <w:basedOn w:val="NoList"/>
    <w:rsid w:val="001F1A04"/>
    <w:pPr>
      <w:numPr>
        <w:numId w:val="1"/>
      </w:numPr>
    </w:pPr>
  </w:style>
  <w:style w:type="numbering" w:styleId="1ai">
    <w:name w:val="Outline List 1"/>
    <w:basedOn w:val="NoList"/>
    <w:rsid w:val="001F1A04"/>
    <w:pPr>
      <w:numPr>
        <w:numId w:val="2"/>
      </w:numPr>
    </w:pPr>
  </w:style>
  <w:style w:type="paragraph" w:customStyle="1" w:styleId="TableFigureCenter">
    <w:name w:val="Table / Figure Center"/>
    <w:rsid w:val="001F1A04"/>
    <w:pPr>
      <w:spacing w:before="40" w:after="40" w:line="240" w:lineRule="atLeast"/>
      <w:jc w:val="center"/>
    </w:pPr>
    <w:rPr>
      <w:rFonts w:ascii="Arial Narrow" w:hAnsi="Arial Narrow"/>
      <w:sz w:val="18"/>
      <w:szCs w:val="18"/>
    </w:rPr>
  </w:style>
  <w:style w:type="paragraph" w:customStyle="1" w:styleId="ParagraphSingleSpacing">
    <w:name w:val="Paragraph Single Spacing"/>
    <w:rsid w:val="001F1A04"/>
    <w:pPr>
      <w:spacing w:line="240" w:lineRule="atLeast"/>
    </w:pPr>
    <w:rPr>
      <w:rFonts w:ascii="Arial" w:hAnsi="Arial"/>
      <w:sz w:val="22"/>
      <w:szCs w:val="22"/>
    </w:rPr>
  </w:style>
  <w:style w:type="paragraph" w:customStyle="1" w:styleId="BulletListlastitem">
    <w:name w:val="Bullet List (last item)"/>
    <w:next w:val="Paragraph"/>
    <w:rsid w:val="001F1A04"/>
    <w:pPr>
      <w:numPr>
        <w:numId w:val="8"/>
      </w:numPr>
      <w:spacing w:after="240" w:line="240" w:lineRule="atLeast"/>
    </w:pPr>
    <w:rPr>
      <w:rFonts w:ascii="Arial" w:hAnsi="Arial"/>
      <w:sz w:val="22"/>
      <w:szCs w:val="22"/>
    </w:rPr>
  </w:style>
  <w:style w:type="paragraph" w:customStyle="1" w:styleId="StyleHeading1Before0ptAfter12pt">
    <w:name w:val="Style Heading 1 + Before:  0 pt After:  12 pt"/>
    <w:basedOn w:val="Heading1"/>
    <w:rsid w:val="001F1A04"/>
    <w:pPr>
      <w:numPr>
        <w:numId w:val="0"/>
      </w:numPr>
    </w:pPr>
    <w:rPr>
      <w:bCs/>
      <w:szCs w:val="20"/>
    </w:rPr>
  </w:style>
  <w:style w:type="paragraph" w:customStyle="1" w:styleId="ReferenceHeading">
    <w:name w:val="Reference Heading"/>
    <w:rsid w:val="001F1A04"/>
    <w:pPr>
      <w:pageBreakBefore/>
      <w:spacing w:before="120" w:after="120" w:line="240" w:lineRule="atLeast"/>
      <w:outlineLvl w:val="0"/>
    </w:pPr>
    <w:rPr>
      <w:rFonts w:ascii="Arial Bold" w:hAnsi="Arial Bold"/>
      <w:b/>
      <w:caps/>
      <w:sz w:val="32"/>
      <w:szCs w:val="32"/>
    </w:rPr>
  </w:style>
  <w:style w:type="paragraph" w:customStyle="1" w:styleId="HalfLine">
    <w:name w:val="Half Line"/>
    <w:next w:val="Paragraph"/>
    <w:rsid w:val="001F1A04"/>
    <w:rPr>
      <w:rFonts w:ascii="Arial" w:hAnsi="Arial"/>
      <w:sz w:val="12"/>
      <w:szCs w:val="12"/>
    </w:rPr>
  </w:style>
  <w:style w:type="paragraph" w:customStyle="1" w:styleId="Picture">
    <w:name w:val="Picture"/>
    <w:next w:val="Paragraph"/>
    <w:rsid w:val="00A1648B"/>
    <w:pPr>
      <w:keepNext/>
      <w:keepLines/>
      <w:spacing w:before="120" w:after="240"/>
    </w:pPr>
    <w:rPr>
      <w:rFonts w:ascii="Arial" w:hAnsi="Arial"/>
      <w:noProof/>
      <w:sz w:val="22"/>
      <w:szCs w:val="22"/>
    </w:rPr>
  </w:style>
  <w:style w:type="paragraph" w:customStyle="1" w:styleId="NoStyle">
    <w:name w:val="No Style"/>
    <w:rsid w:val="001F1A04"/>
    <w:pPr>
      <w:spacing w:line="240" w:lineRule="atLeast"/>
    </w:pPr>
    <w:rPr>
      <w:rFonts w:ascii="Arial" w:hAnsi="Arial"/>
      <w:sz w:val="22"/>
      <w:szCs w:val="22"/>
    </w:rPr>
  </w:style>
  <w:style w:type="paragraph" w:customStyle="1" w:styleId="TableFigureNotesBullet">
    <w:name w:val="Table / Figure Notes Bullet"/>
    <w:rsid w:val="001F1A04"/>
    <w:pPr>
      <w:keepNext/>
      <w:keepLines/>
      <w:numPr>
        <w:numId w:val="28"/>
      </w:numPr>
    </w:pPr>
    <w:rPr>
      <w:rFonts w:ascii="Arial Narrow" w:hAnsi="Arial Narrow"/>
      <w:sz w:val="16"/>
      <w:szCs w:val="18"/>
    </w:rPr>
  </w:style>
  <w:style w:type="paragraph" w:customStyle="1" w:styleId="BulletListLevel2lastitem">
    <w:name w:val="Bullet List Level 2 (last item)"/>
    <w:next w:val="Paragraph"/>
    <w:rsid w:val="001F1A04"/>
    <w:pPr>
      <w:numPr>
        <w:numId w:val="10"/>
      </w:numPr>
      <w:spacing w:after="240" w:line="240" w:lineRule="atLeast"/>
    </w:pPr>
    <w:rPr>
      <w:rFonts w:ascii="Arial" w:hAnsi="Arial"/>
      <w:sz w:val="22"/>
      <w:szCs w:val="22"/>
    </w:rPr>
  </w:style>
  <w:style w:type="paragraph" w:customStyle="1" w:styleId="BulletListLevel3lastitem">
    <w:name w:val="Bullet List Level 3 (last item)"/>
    <w:next w:val="Paragraph"/>
    <w:rsid w:val="001F1A04"/>
    <w:pPr>
      <w:numPr>
        <w:numId w:val="12"/>
      </w:numPr>
      <w:spacing w:after="240" w:line="240" w:lineRule="atLeast"/>
    </w:pPr>
    <w:rPr>
      <w:rFonts w:ascii="Arial" w:hAnsi="Arial"/>
      <w:sz w:val="22"/>
      <w:szCs w:val="22"/>
    </w:rPr>
  </w:style>
  <w:style w:type="paragraph" w:customStyle="1" w:styleId="FigureNotesorSource">
    <w:name w:val="Figure Notes or Source"/>
    <w:rsid w:val="001F1A04"/>
    <w:pPr>
      <w:spacing w:before="60"/>
    </w:pPr>
    <w:rPr>
      <w:rFonts w:ascii="Arial Narrow" w:hAnsi="Arial Narrow"/>
      <w:sz w:val="16"/>
      <w:szCs w:val="16"/>
    </w:rPr>
  </w:style>
  <w:style w:type="paragraph" w:customStyle="1" w:styleId="StyleTableFigureLevel1Bullet">
    <w:name w:val="Style Table / Figure Level 1 Bullet +"/>
    <w:rsid w:val="001F1A04"/>
    <w:rPr>
      <w:rFonts w:ascii="Arial Narrow" w:hAnsi="Arial Narrow"/>
      <w:sz w:val="18"/>
    </w:rPr>
  </w:style>
  <w:style w:type="paragraph" w:customStyle="1" w:styleId="StyleTableFigureLevel1Bullet1">
    <w:name w:val="Style Table / Figure Level 1 Bullet +1"/>
    <w:rsid w:val="001F1A04"/>
    <w:pPr>
      <w:spacing w:before="40" w:after="40"/>
    </w:pPr>
    <w:rPr>
      <w:rFonts w:ascii="Arial Narrow" w:hAnsi="Arial Narrow"/>
      <w:sz w:val="18"/>
    </w:rPr>
  </w:style>
  <w:style w:type="paragraph" w:customStyle="1" w:styleId="StyleTableFigureLevel1Bullet2">
    <w:name w:val="Style Table / Figure Level 1 Bullet +2"/>
    <w:rsid w:val="001F1A04"/>
    <w:rPr>
      <w:rFonts w:ascii="Arial Narrow" w:hAnsi="Arial Narrow"/>
      <w:sz w:val="18"/>
    </w:rPr>
  </w:style>
  <w:style w:type="paragraph" w:customStyle="1" w:styleId="StyleTableFigureLevel1Bullet3">
    <w:name w:val="Style Table / Figure Level 1 Bullet +3"/>
    <w:basedOn w:val="TableFigureLevel1Bullet"/>
    <w:next w:val="TableFigureLevel1Bullet"/>
    <w:rsid w:val="001F1A04"/>
    <w:pPr>
      <w:numPr>
        <w:numId w:val="0"/>
      </w:numPr>
    </w:pPr>
    <w:rPr>
      <w:szCs w:val="20"/>
    </w:rPr>
  </w:style>
  <w:style w:type="paragraph" w:customStyle="1" w:styleId="TableFigureNotesList">
    <w:name w:val="Table / Figure Notes List"/>
    <w:rsid w:val="001F1A04"/>
    <w:pPr>
      <w:numPr>
        <w:numId w:val="29"/>
      </w:numPr>
    </w:pPr>
    <w:rPr>
      <w:rFonts w:ascii="Arial Narrow" w:hAnsi="Arial Narrow"/>
      <w:sz w:val="16"/>
      <w:szCs w:val="18"/>
      <w:lang w:val="en-US"/>
    </w:rPr>
  </w:style>
  <w:style w:type="paragraph" w:customStyle="1" w:styleId="NumberedList112">
    <w:name w:val="Numbered List 1. (12)"/>
    <w:basedOn w:val="NumberedList"/>
    <w:rsid w:val="001F1A04"/>
    <w:pPr>
      <w:numPr>
        <w:numId w:val="0"/>
      </w:numPr>
      <w:spacing w:after="240"/>
    </w:pPr>
    <w:rPr>
      <w:lang w:val="en-US"/>
    </w:rPr>
  </w:style>
  <w:style w:type="paragraph" w:customStyle="1" w:styleId="NumberedLista12">
    <w:name w:val="Numbered List (a) (12)"/>
    <w:rsid w:val="001F1A04"/>
    <w:pPr>
      <w:spacing w:after="240"/>
    </w:pPr>
    <w:rPr>
      <w:rFonts w:ascii="Arial" w:hAnsi="Arial"/>
      <w:sz w:val="22"/>
      <w:szCs w:val="22"/>
    </w:rPr>
  </w:style>
  <w:style w:type="paragraph" w:customStyle="1" w:styleId="ReportHeading">
    <w:name w:val="Report Heading"/>
    <w:basedOn w:val="Paragraph"/>
    <w:rsid w:val="001F1A04"/>
    <w:rPr>
      <w:rFonts w:ascii="Arial Bold" w:hAnsi="Arial Bold"/>
      <w:b/>
      <w:sz w:val="32"/>
    </w:rPr>
  </w:style>
  <w:style w:type="paragraph" w:customStyle="1" w:styleId="NumberedList">
    <w:name w:val="Numbered List"/>
    <w:rsid w:val="00A234D8"/>
    <w:pPr>
      <w:numPr>
        <w:numId w:val="30"/>
      </w:numPr>
      <w:spacing w:after="120"/>
    </w:pPr>
    <w:rPr>
      <w:rFonts w:ascii="Arial" w:hAnsi="Arial"/>
    </w:rPr>
  </w:style>
  <w:style w:type="paragraph" w:customStyle="1" w:styleId="Numberedlistlevel2">
    <w:name w:val="Numbered list level 2"/>
    <w:rsid w:val="00A73E80"/>
    <w:pPr>
      <w:numPr>
        <w:ilvl w:val="1"/>
        <w:numId w:val="30"/>
      </w:numPr>
      <w:spacing w:after="60" w:line="240" w:lineRule="atLeast"/>
    </w:pPr>
    <w:rPr>
      <w:rFonts w:ascii="Arial" w:hAnsi="Arial"/>
      <w:szCs w:val="22"/>
    </w:rPr>
  </w:style>
  <w:style w:type="paragraph" w:customStyle="1" w:styleId="Heading-nonumbering">
    <w:name w:val="Heading - no numbering"/>
    <w:next w:val="Paragraph"/>
    <w:rsid w:val="001F1A04"/>
    <w:pPr>
      <w:spacing w:after="240" w:line="240" w:lineRule="atLeast"/>
    </w:pPr>
    <w:rPr>
      <w:rFonts w:ascii="Arial Bold" w:hAnsi="Arial Bold"/>
      <w:b/>
      <w:sz w:val="28"/>
      <w:szCs w:val="28"/>
    </w:rPr>
  </w:style>
  <w:style w:type="paragraph" w:customStyle="1" w:styleId="Paragraph9pt">
    <w:name w:val="Paragraph 9 pt"/>
    <w:next w:val="Paragraph"/>
    <w:rsid w:val="001F1A04"/>
    <w:pPr>
      <w:spacing w:line="180" w:lineRule="exact"/>
    </w:pPr>
    <w:rPr>
      <w:rFonts w:ascii="Arial" w:hAnsi="Arial"/>
      <w:sz w:val="22"/>
      <w:szCs w:val="22"/>
    </w:rPr>
  </w:style>
  <w:style w:type="character" w:customStyle="1" w:styleId="CommentTextChar">
    <w:name w:val="Comment Text Char"/>
    <w:link w:val="CommentText"/>
    <w:rsid w:val="001F1A04"/>
    <w:rPr>
      <w:rFonts w:ascii="Arial" w:hAnsi="Arial"/>
    </w:rPr>
  </w:style>
  <w:style w:type="character" w:styleId="PlaceholderText">
    <w:name w:val="Placeholder Text"/>
    <w:basedOn w:val="DefaultParagraphFont"/>
    <w:uiPriority w:val="99"/>
    <w:semiHidden/>
    <w:rsid w:val="00C82AF2"/>
    <w:rPr>
      <w:color w:val="808080"/>
    </w:rPr>
  </w:style>
  <w:style w:type="paragraph" w:customStyle="1" w:styleId="ChapterHeading">
    <w:name w:val="Chapter Heading"/>
    <w:basedOn w:val="Normal"/>
    <w:next w:val="Paragraph"/>
    <w:rsid w:val="001F1A04"/>
    <w:pPr>
      <w:spacing w:before="240" w:after="240"/>
    </w:pPr>
    <w:rPr>
      <w:b/>
      <w:caps/>
      <w:sz w:val="32"/>
      <w:szCs w:val="40"/>
    </w:rPr>
  </w:style>
  <w:style w:type="paragraph" w:customStyle="1" w:styleId="MethodHeading">
    <w:name w:val="Method Heading"/>
    <w:basedOn w:val="ChapterHeading"/>
    <w:qFormat/>
    <w:rsid w:val="001F1A04"/>
    <w:rPr>
      <w:b w:val="0"/>
      <w:caps w:val="0"/>
      <w:sz w:val="36"/>
      <w:szCs w:val="36"/>
    </w:rPr>
  </w:style>
  <w:style w:type="paragraph" w:customStyle="1" w:styleId="appHeading1">
    <w:name w:val="app Heading 1"/>
    <w:basedOn w:val="Heading1"/>
    <w:rsid w:val="001F1A04"/>
    <w:pPr>
      <w:numPr>
        <w:numId w:val="3"/>
      </w:numPr>
    </w:pPr>
  </w:style>
  <w:style w:type="character" w:customStyle="1" w:styleId="BodyTextChar">
    <w:name w:val="Body Text Char"/>
    <w:link w:val="BodyText"/>
    <w:rsid w:val="009941E1"/>
    <w:rPr>
      <w:rFonts w:ascii="Arial" w:hAnsi="Arial"/>
      <w:szCs w:val="22"/>
    </w:rPr>
  </w:style>
  <w:style w:type="character" w:customStyle="1" w:styleId="BodyText2Char">
    <w:name w:val="Body Text 2 Char"/>
    <w:link w:val="BodyText2"/>
    <w:rsid w:val="001F1A04"/>
    <w:rPr>
      <w:rFonts w:ascii="Arial" w:hAnsi="Arial"/>
      <w:sz w:val="22"/>
      <w:szCs w:val="22"/>
    </w:rPr>
  </w:style>
  <w:style w:type="character" w:customStyle="1" w:styleId="BodyText3Char">
    <w:name w:val="Body Text 3 Char"/>
    <w:link w:val="BodyText3"/>
    <w:rsid w:val="001F1A04"/>
    <w:rPr>
      <w:rFonts w:ascii="Arial" w:hAnsi="Arial"/>
      <w:sz w:val="16"/>
      <w:szCs w:val="16"/>
    </w:rPr>
  </w:style>
  <w:style w:type="character" w:customStyle="1" w:styleId="BodyTextFirstIndentChar">
    <w:name w:val="Body Text First Indent Char"/>
    <w:basedOn w:val="BodyTextChar"/>
    <w:link w:val="BodyTextFirstIndent"/>
    <w:rsid w:val="001F1A04"/>
    <w:rPr>
      <w:rFonts w:ascii="Arial" w:hAnsi="Arial"/>
      <w:sz w:val="22"/>
      <w:szCs w:val="22"/>
    </w:rPr>
  </w:style>
  <w:style w:type="character" w:customStyle="1" w:styleId="BodyTextFirstIndent2Char">
    <w:name w:val="Body Text First Indent 2 Char"/>
    <w:basedOn w:val="DefaultParagraphFont"/>
    <w:link w:val="BodyTextFirstIndent2"/>
    <w:rsid w:val="001F1A04"/>
    <w:rPr>
      <w:rFonts w:ascii="Arial" w:hAnsi="Arial"/>
      <w:sz w:val="22"/>
      <w:szCs w:val="22"/>
    </w:rPr>
  </w:style>
  <w:style w:type="character" w:customStyle="1" w:styleId="BodyTextIndentChar">
    <w:name w:val="Body Text Indent Char"/>
    <w:link w:val="BodyTextIndent"/>
    <w:rsid w:val="001F1A04"/>
    <w:rPr>
      <w:rFonts w:ascii="Arial" w:hAnsi="Arial"/>
      <w:sz w:val="22"/>
      <w:szCs w:val="22"/>
    </w:rPr>
  </w:style>
  <w:style w:type="character" w:customStyle="1" w:styleId="BodyTextIndent2Char">
    <w:name w:val="Body Text Indent 2 Char"/>
    <w:link w:val="BodyTextIndent2"/>
    <w:rsid w:val="001F1A04"/>
    <w:rPr>
      <w:rFonts w:ascii="Arial" w:hAnsi="Arial"/>
      <w:sz w:val="22"/>
      <w:szCs w:val="22"/>
    </w:rPr>
  </w:style>
  <w:style w:type="character" w:customStyle="1" w:styleId="BodyTextIndent3Char">
    <w:name w:val="Body Text Indent 3 Char"/>
    <w:link w:val="BodyTextIndent3"/>
    <w:rsid w:val="001F1A04"/>
    <w:rPr>
      <w:rFonts w:ascii="Arial" w:hAnsi="Arial"/>
      <w:sz w:val="16"/>
      <w:szCs w:val="16"/>
    </w:rPr>
  </w:style>
  <w:style w:type="character" w:customStyle="1" w:styleId="BulletListChar">
    <w:name w:val="Bullet List Char"/>
    <w:link w:val="BulletList"/>
    <w:rsid w:val="001F1A04"/>
    <w:rPr>
      <w:rFonts w:ascii="Arial" w:hAnsi="Arial"/>
      <w:sz w:val="22"/>
      <w:szCs w:val="22"/>
    </w:rPr>
  </w:style>
  <w:style w:type="paragraph" w:customStyle="1" w:styleId="BulletListindent1">
    <w:name w:val="Bullet List (indent 1)"/>
    <w:basedOn w:val="BulletList"/>
    <w:rsid w:val="001F1A04"/>
    <w:pPr>
      <w:numPr>
        <w:numId w:val="7"/>
      </w:numPr>
      <w:tabs>
        <w:tab w:val="left" w:pos="907"/>
      </w:tabs>
    </w:pPr>
    <w:rPr>
      <w:sz w:val="20"/>
    </w:rPr>
  </w:style>
  <w:style w:type="paragraph" w:customStyle="1" w:styleId="ChapterHeading2">
    <w:name w:val="Chapter Heading 2"/>
    <w:basedOn w:val="Paragraph"/>
    <w:qFormat/>
    <w:rsid w:val="001F1A04"/>
    <w:pPr>
      <w:keepNext/>
      <w:spacing w:before="360" w:after="120"/>
    </w:pPr>
    <w:rPr>
      <w:b/>
      <w:sz w:val="24"/>
      <w:szCs w:val="24"/>
    </w:rPr>
  </w:style>
  <w:style w:type="character" w:customStyle="1" w:styleId="ClosingChar">
    <w:name w:val="Closing Char"/>
    <w:link w:val="Closing"/>
    <w:rsid w:val="001F1A04"/>
    <w:rPr>
      <w:rFonts w:ascii="Arial" w:hAnsi="Arial"/>
      <w:sz w:val="22"/>
      <w:szCs w:val="22"/>
    </w:rPr>
  </w:style>
  <w:style w:type="character" w:customStyle="1" w:styleId="CommentSubjectChar">
    <w:name w:val="Comment Subject Char"/>
    <w:link w:val="CommentSubject"/>
    <w:rsid w:val="001F1A04"/>
    <w:rPr>
      <w:rFonts w:ascii="Arial" w:hAnsi="Arial"/>
      <w:b/>
      <w:bCs/>
    </w:rPr>
  </w:style>
  <w:style w:type="character" w:customStyle="1" w:styleId="DateChar">
    <w:name w:val="Date Char"/>
    <w:link w:val="Date"/>
    <w:rsid w:val="001F1A04"/>
    <w:rPr>
      <w:rFonts w:ascii="Arial" w:hAnsi="Arial"/>
      <w:sz w:val="22"/>
      <w:szCs w:val="22"/>
    </w:rPr>
  </w:style>
  <w:style w:type="character" w:customStyle="1" w:styleId="DocumentMapChar">
    <w:name w:val="Document Map Char"/>
    <w:link w:val="DocumentMap"/>
    <w:rsid w:val="001F1A04"/>
    <w:rPr>
      <w:rFonts w:ascii="Tahoma" w:hAnsi="Tahoma" w:cs="Tahoma"/>
      <w:shd w:val="clear" w:color="auto" w:fill="000080"/>
    </w:rPr>
  </w:style>
  <w:style w:type="character" w:customStyle="1" w:styleId="E-mailSignatureChar">
    <w:name w:val="E-mail Signature Char"/>
    <w:link w:val="E-mailSignature"/>
    <w:rsid w:val="001F1A04"/>
    <w:rPr>
      <w:rFonts w:ascii="Arial" w:hAnsi="Arial"/>
      <w:sz w:val="22"/>
      <w:szCs w:val="22"/>
    </w:rPr>
  </w:style>
  <w:style w:type="character" w:customStyle="1" w:styleId="EndnoteTextChar">
    <w:name w:val="Endnote Text Char"/>
    <w:link w:val="EndnoteText"/>
    <w:rsid w:val="001F1A04"/>
    <w:rPr>
      <w:rFonts w:ascii="Arial" w:hAnsi="Arial"/>
    </w:rPr>
  </w:style>
  <w:style w:type="paragraph" w:customStyle="1" w:styleId="Equation">
    <w:name w:val="Equation"/>
    <w:basedOn w:val="Normal"/>
    <w:next w:val="Paragraph"/>
    <w:rsid w:val="001F1A04"/>
    <w:pPr>
      <w:tabs>
        <w:tab w:val="center" w:pos="3969"/>
        <w:tab w:val="right" w:pos="8505"/>
      </w:tabs>
      <w:spacing w:after="120"/>
    </w:pPr>
  </w:style>
  <w:style w:type="character" w:customStyle="1" w:styleId="FootnoteTextChar">
    <w:name w:val="Footnote Text Char"/>
    <w:link w:val="FootnoteText"/>
    <w:rsid w:val="009E359D"/>
    <w:rPr>
      <w:rFonts w:ascii="Arial" w:hAnsi="Arial"/>
      <w:sz w:val="16"/>
      <w:szCs w:val="18"/>
    </w:rPr>
  </w:style>
  <w:style w:type="character" w:customStyle="1" w:styleId="Heading2Char">
    <w:name w:val="Heading 2 Char"/>
    <w:link w:val="Heading2"/>
    <w:rsid w:val="00F97C69"/>
    <w:rPr>
      <w:rFonts w:ascii="Arial" w:hAnsi="Arial"/>
      <w:b/>
      <w:sz w:val="24"/>
      <w:szCs w:val="24"/>
    </w:rPr>
  </w:style>
  <w:style w:type="character" w:customStyle="1" w:styleId="Heading3Char">
    <w:name w:val="Heading 3 Char"/>
    <w:link w:val="Heading3"/>
    <w:rsid w:val="00C13058"/>
    <w:rPr>
      <w:rFonts w:ascii="Arial" w:hAnsi="Arial"/>
      <w:b/>
      <w:iCs/>
    </w:rPr>
  </w:style>
  <w:style w:type="character" w:customStyle="1" w:styleId="Heading5Char">
    <w:name w:val="Heading 5 Char"/>
    <w:link w:val="Heading5"/>
    <w:rsid w:val="001F1A04"/>
    <w:rPr>
      <w:rFonts w:ascii="Arial" w:hAnsi="Arial"/>
      <w:bCs/>
      <w:iCs/>
      <w:sz w:val="22"/>
      <w:szCs w:val="22"/>
    </w:rPr>
  </w:style>
  <w:style w:type="character" w:customStyle="1" w:styleId="Heading6Char">
    <w:name w:val="Heading 6 Char"/>
    <w:link w:val="Heading6"/>
    <w:rsid w:val="001F1A04"/>
    <w:rPr>
      <w:b/>
      <w:bCs/>
      <w:sz w:val="22"/>
      <w:szCs w:val="22"/>
    </w:rPr>
  </w:style>
  <w:style w:type="character" w:customStyle="1" w:styleId="Heading7Char">
    <w:name w:val="Heading 7 Char"/>
    <w:link w:val="Heading7"/>
    <w:rsid w:val="001F1A04"/>
    <w:rPr>
      <w:rFonts w:ascii="Arial" w:hAnsi="Arial"/>
      <w:sz w:val="22"/>
      <w:szCs w:val="22"/>
    </w:rPr>
  </w:style>
  <w:style w:type="character" w:customStyle="1" w:styleId="Heading8Char">
    <w:name w:val="Heading 8 Char"/>
    <w:link w:val="Heading8"/>
    <w:rsid w:val="001F1A04"/>
    <w:rPr>
      <w:rFonts w:ascii="Arial" w:hAnsi="Arial"/>
      <w:sz w:val="22"/>
      <w:szCs w:val="22"/>
    </w:rPr>
  </w:style>
  <w:style w:type="character" w:customStyle="1" w:styleId="Heading9Char">
    <w:name w:val="Heading 9 Char"/>
    <w:link w:val="Heading9"/>
    <w:rsid w:val="001F1A04"/>
    <w:rPr>
      <w:rFonts w:ascii="Arial" w:hAnsi="Arial"/>
      <w:sz w:val="22"/>
      <w:szCs w:val="22"/>
    </w:rPr>
  </w:style>
  <w:style w:type="character" w:customStyle="1" w:styleId="HTMLAddressChar">
    <w:name w:val="HTML Address Char"/>
    <w:link w:val="HTMLAddress"/>
    <w:rsid w:val="001F1A04"/>
    <w:rPr>
      <w:rFonts w:ascii="Arial" w:hAnsi="Arial"/>
      <w:i/>
      <w:iCs/>
      <w:sz w:val="22"/>
      <w:szCs w:val="22"/>
    </w:rPr>
  </w:style>
  <w:style w:type="character" w:customStyle="1" w:styleId="HTMLPreformattedChar">
    <w:name w:val="HTML Preformatted Char"/>
    <w:link w:val="HTMLPreformatted"/>
    <w:rsid w:val="001F1A04"/>
    <w:rPr>
      <w:rFonts w:ascii="Courier New" w:hAnsi="Courier New" w:cs="Courier New"/>
    </w:rPr>
  </w:style>
  <w:style w:type="paragraph" w:customStyle="1" w:styleId="LetteredParagraph">
    <w:name w:val="Lettered Paragraph"/>
    <w:basedOn w:val="Paragraph"/>
    <w:rsid w:val="001F1A04"/>
    <w:pPr>
      <w:numPr>
        <w:numId w:val="16"/>
      </w:numPr>
    </w:pPr>
  </w:style>
  <w:style w:type="character" w:customStyle="1" w:styleId="MacroTextChar">
    <w:name w:val="Macro Text Char"/>
    <w:link w:val="MacroText"/>
    <w:rsid w:val="001F1A04"/>
    <w:rPr>
      <w:rFonts w:ascii="Courier New" w:hAnsi="Courier New" w:cs="Courier New"/>
    </w:rPr>
  </w:style>
  <w:style w:type="character" w:customStyle="1" w:styleId="MessageHeaderChar">
    <w:name w:val="Message Header Char"/>
    <w:link w:val="MessageHeader"/>
    <w:rsid w:val="001F1A04"/>
    <w:rPr>
      <w:rFonts w:ascii="Arial" w:hAnsi="Arial"/>
      <w:sz w:val="24"/>
      <w:szCs w:val="24"/>
      <w:shd w:val="pct20" w:color="auto" w:fill="auto"/>
    </w:rPr>
  </w:style>
  <w:style w:type="character" w:customStyle="1" w:styleId="NoteHeadingChar">
    <w:name w:val="Note Heading Char"/>
    <w:link w:val="NoteHeading"/>
    <w:rsid w:val="001F1A04"/>
    <w:rPr>
      <w:rFonts w:ascii="Arial" w:hAnsi="Arial"/>
      <w:sz w:val="22"/>
      <w:szCs w:val="22"/>
    </w:rPr>
  </w:style>
  <w:style w:type="character" w:customStyle="1" w:styleId="PlainTextChar">
    <w:name w:val="Plain Text Char"/>
    <w:link w:val="PlainText"/>
    <w:rsid w:val="001F1A04"/>
    <w:rPr>
      <w:rFonts w:ascii="Courier New" w:hAnsi="Courier New" w:cs="Courier New"/>
    </w:rPr>
  </w:style>
  <w:style w:type="character" w:customStyle="1" w:styleId="SalutationChar">
    <w:name w:val="Salutation Char"/>
    <w:link w:val="Salutation"/>
    <w:rsid w:val="001F1A04"/>
    <w:rPr>
      <w:rFonts w:ascii="Arial" w:hAnsi="Arial"/>
      <w:sz w:val="22"/>
      <w:szCs w:val="22"/>
    </w:rPr>
  </w:style>
  <w:style w:type="paragraph" w:customStyle="1" w:styleId="SectionHeading">
    <w:name w:val="Section Heading"/>
    <w:basedOn w:val="ChapterHeading"/>
    <w:next w:val="Paragraph"/>
    <w:rsid w:val="001F1A04"/>
  </w:style>
  <w:style w:type="character" w:customStyle="1" w:styleId="SignatureChar">
    <w:name w:val="Signature Char"/>
    <w:link w:val="Signature"/>
    <w:rsid w:val="001F1A04"/>
    <w:rPr>
      <w:rFonts w:ascii="Arial" w:hAnsi="Arial"/>
      <w:sz w:val="22"/>
      <w:szCs w:val="22"/>
    </w:rPr>
  </w:style>
  <w:style w:type="character" w:customStyle="1" w:styleId="SubtitleChar">
    <w:name w:val="Subtitle Char"/>
    <w:link w:val="Subtitle"/>
    <w:rsid w:val="001F1A04"/>
    <w:rPr>
      <w:rFonts w:ascii="Arial" w:hAnsi="Arial"/>
      <w:sz w:val="24"/>
      <w:szCs w:val="24"/>
    </w:rPr>
  </w:style>
  <w:style w:type="paragraph" w:customStyle="1" w:styleId="TableFigureText">
    <w:name w:val="Table / Figure Text"/>
    <w:basedOn w:val="Normal"/>
    <w:rsid w:val="001F1A04"/>
    <w:pPr>
      <w:spacing w:before="40" w:after="40"/>
      <w:jc w:val="center"/>
    </w:pPr>
    <w:rPr>
      <w:rFonts w:ascii="Arial Narrow" w:hAnsi="Arial Narrow"/>
    </w:rPr>
  </w:style>
  <w:style w:type="paragraph" w:customStyle="1" w:styleId="TableRow">
    <w:name w:val="Table Row"/>
    <w:basedOn w:val="TableHeader"/>
    <w:rsid w:val="001F1A04"/>
    <w:pPr>
      <w:keepNext w:val="0"/>
      <w:jc w:val="left"/>
    </w:pPr>
    <w:rPr>
      <w:b w:val="0"/>
      <w:lang w:eastAsia="en-US"/>
    </w:rPr>
  </w:style>
  <w:style w:type="paragraph" w:customStyle="1" w:styleId="TableText">
    <w:name w:val="Table Text"/>
    <w:basedOn w:val="Normal"/>
    <w:rsid w:val="001F1A04"/>
    <w:rPr>
      <w:rFonts w:ascii="Arial Narrow" w:hAnsi="Arial Narrow"/>
      <w:sz w:val="18"/>
      <w:lang w:eastAsia="en-US"/>
    </w:rPr>
  </w:style>
  <w:style w:type="character" w:customStyle="1" w:styleId="TitleChar">
    <w:name w:val="Title Char"/>
    <w:link w:val="Title"/>
    <w:rsid w:val="001F1A04"/>
    <w:rPr>
      <w:rFonts w:ascii="Arial" w:hAnsi="Arial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27129A"/>
    <w:pPr>
      <w:ind w:left="720"/>
      <w:contextualSpacing/>
    </w:pPr>
  </w:style>
  <w:style w:type="character" w:customStyle="1" w:styleId="Subtitle1">
    <w:name w:val="Subtitle1"/>
    <w:basedOn w:val="DefaultParagraphFont"/>
    <w:rsid w:val="00BE1AF9"/>
  </w:style>
  <w:style w:type="table" w:customStyle="1" w:styleId="TMTable">
    <w:name w:val="TM Table"/>
    <w:basedOn w:val="TableNormal"/>
    <w:uiPriority w:val="99"/>
    <w:rsid w:val="00906CF3"/>
    <w:rPr>
      <w:rFonts w:ascii="Arial" w:hAnsi="Arial"/>
      <w:sz w:val="18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808080" w:themeColor="background1" w:themeShade="80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background1" w:themeFillShade="D9"/>
    </w:tcPr>
    <w:tblStylePr w:type="firstRow">
      <w:rPr>
        <w:rFonts w:ascii="Arial" w:hAnsi="Arial"/>
        <w:b/>
        <w:sz w:val="18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BFBFBF" w:themeFill="background1" w:themeFillShade="BF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6C5A94"/>
    <w:pPr>
      <w:numPr>
        <w:numId w:val="0"/>
      </w:numPr>
      <w:tabs>
        <w:tab w:val="clear" w:pos="567"/>
      </w:tabs>
      <w:spacing w:before="240" w:after="0" w:line="259" w:lineRule="auto"/>
      <w:ind w:left="170"/>
      <w:outlineLvl w:val="9"/>
    </w:pPr>
    <w:rPr>
      <w:rFonts w:ascii="Arial" w:eastAsiaTheme="majorEastAsia" w:hAnsi="Arial" w:cstheme="majorBidi"/>
      <w:szCs w:val="32"/>
      <w:lang w:val="en-US" w:eastAsia="en-US"/>
    </w:rPr>
  </w:style>
  <w:style w:type="paragraph" w:customStyle="1" w:styleId="Default">
    <w:name w:val="Default"/>
    <w:rsid w:val="001A3F9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A3FA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1157B"/>
    <w:rPr>
      <w:rFonts w:ascii="Arial" w:hAnsi="Arial"/>
      <w:sz w:val="22"/>
      <w:szCs w:val="22"/>
    </w:rPr>
  </w:style>
  <w:style w:type="paragraph" w:customStyle="1" w:styleId="EquationLeft0">
    <w:name w:val="Equation Left"/>
    <w:rsid w:val="009411D9"/>
    <w:pPr>
      <w:spacing w:before="120" w:after="120" w:line="240" w:lineRule="atLeast"/>
    </w:pPr>
    <w:rPr>
      <w:rFonts w:ascii="Arial" w:eastAsiaTheme="minorEastAsia" w:hAnsi="Arial"/>
      <w:szCs w:val="18"/>
    </w:rPr>
  </w:style>
  <w:style w:type="paragraph" w:customStyle="1" w:styleId="EquationRight0">
    <w:name w:val="Equation Right"/>
    <w:rsid w:val="009411D9"/>
    <w:pPr>
      <w:spacing w:before="120" w:after="120" w:line="240" w:lineRule="atLeast"/>
      <w:jc w:val="right"/>
    </w:pPr>
    <w:rPr>
      <w:rFonts w:ascii="Arial" w:eastAsiaTheme="minorEastAsia" w:hAnsi="Arial"/>
      <w:szCs w:val="18"/>
    </w:rPr>
  </w:style>
  <w:style w:type="paragraph" w:customStyle="1" w:styleId="EquationCentered0">
    <w:name w:val="Equation Centered"/>
    <w:rsid w:val="009411D9"/>
    <w:pPr>
      <w:spacing w:before="120" w:after="120" w:line="240" w:lineRule="atLeast"/>
      <w:jc w:val="center"/>
    </w:pPr>
    <w:rPr>
      <w:rFonts w:ascii="Arial" w:eastAsiaTheme="minorEastAsia" w:hAnsi="Arial" w:cs="Arial"/>
      <w:bCs/>
      <w:sz w:val="22"/>
      <w:szCs w:val="24"/>
    </w:rPr>
  </w:style>
  <w:style w:type="paragraph" w:customStyle="1" w:styleId="TableBodyText">
    <w:name w:val="Table Body Text"/>
    <w:basedOn w:val="BodyText"/>
    <w:link w:val="TableBodyTextCharChar"/>
    <w:rsid w:val="00946F01"/>
    <w:pPr>
      <w:spacing w:before="60" w:after="60" w:line="240" w:lineRule="auto"/>
      <w:ind w:left="28"/>
    </w:pPr>
    <w:rPr>
      <w:rFonts w:eastAsiaTheme="minorEastAsia"/>
      <w:bCs/>
      <w:color w:val="000000"/>
      <w:szCs w:val="20"/>
      <w:lang w:val="en-US"/>
    </w:rPr>
  </w:style>
  <w:style w:type="character" w:customStyle="1" w:styleId="TableBodyTextCharChar">
    <w:name w:val="Table Body Text Char Char"/>
    <w:link w:val="TableBodyText"/>
    <w:rsid w:val="00946F01"/>
    <w:rPr>
      <w:rFonts w:ascii="Arial" w:eastAsiaTheme="minorEastAsia" w:hAnsi="Arial"/>
      <w:bCs/>
      <w:color w:val="000000"/>
      <w:lang w:val="en-US"/>
    </w:rPr>
  </w:style>
  <w:style w:type="paragraph" w:customStyle="1" w:styleId="TableHeading">
    <w:name w:val="Table Heading"/>
    <w:basedOn w:val="BodyText"/>
    <w:link w:val="TableHeadingChar"/>
    <w:rsid w:val="00946F01"/>
    <w:pPr>
      <w:spacing w:before="60" w:after="60"/>
    </w:pPr>
    <w:rPr>
      <w:rFonts w:eastAsiaTheme="minorEastAsia"/>
      <w:b/>
      <w:color w:val="FFFFFF" w:themeColor="background1"/>
      <w:lang w:val="en-US"/>
    </w:rPr>
  </w:style>
  <w:style w:type="character" w:customStyle="1" w:styleId="TableHeadingChar">
    <w:name w:val="Table Heading Char"/>
    <w:link w:val="TableHeading"/>
    <w:rsid w:val="00946F01"/>
    <w:rPr>
      <w:rFonts w:ascii="Arial" w:eastAsiaTheme="minorEastAsia" w:hAnsi="Arial"/>
      <w:b/>
      <w:color w:val="FFFFFF" w:themeColor="background1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9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8906">
          <w:marLeft w:val="35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8459">
          <w:marLeft w:val="35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6784">
          <w:marLeft w:val="35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6193">
          <w:marLeft w:val="35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5049">
          <w:marLeft w:val="35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71809">
          <w:marLeft w:val="35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9000">
          <w:marLeft w:val="35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2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6142">
          <w:marLeft w:val="35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3838">
          <w:marLeft w:val="35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3071">
          <w:marLeft w:val="35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105489\OneDrive%20-%20RMIT%20University\RMIT\APT6305\Writing\Test%20methods\Test%20Method%20-%20recycled%20plastic%20suitability%20for%20asphalt%20construc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1BFC8-EBE3-4D4B-B6C7-E9F88CE4C41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bbf00bd-2df2-4f76-9936-c594c868504e}" enabled="1" method="Privileged" siteId="{5094c7a7-0748-466e-941e-72882c3097b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Test Method - recycled plastic suitability for asphalt construction</Template>
  <TotalTime>2492</TotalTime>
  <Pages>10</Pages>
  <Words>2702</Words>
  <Characters>14231</Characters>
  <Application>Microsoft Office Word</Application>
  <DocSecurity>0</DocSecurity>
  <Lines>395</Lines>
  <Paragraphs>345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ARRB Group Ltd</Company>
  <LinksUpToDate>false</LinksUpToDate>
  <CharactersWithSpaces>16588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 Enfrin</dc:creator>
  <cp:lastModifiedBy>Elaena Gardner</cp:lastModifiedBy>
  <cp:revision>278</cp:revision>
  <cp:lastPrinted>2022-12-14T05:58:00Z</cp:lastPrinted>
  <dcterms:created xsi:type="dcterms:W3CDTF">2024-06-10T22:47:00Z</dcterms:created>
  <dcterms:modified xsi:type="dcterms:W3CDTF">2025-05-01T08:19:00Z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_report_month">
    <vt:lpwstr>November</vt:lpwstr>
  </property>
  <property fmtid="{D5CDD505-2E9C-101B-9397-08002B2CF9AE}" pid="3" name="a_report_year">
    <vt:lpwstr>2013</vt:lpwstr>
  </property>
  <property fmtid="{D5CDD505-2E9C-101B-9397-08002B2CF9AE}" pid="4" name="a_project_number">
    <vt:lpwstr>121</vt:lpwstr>
  </property>
  <property fmtid="{D5CDD505-2E9C-101B-9397-08002B2CF9AE}" pid="5" name="a_title">
    <vt:lpwstr>Shear properties of polymer modified binders (ARRB elastometer)</vt:lpwstr>
  </property>
  <property fmtid="{D5CDD505-2E9C-101B-9397-08002B2CF9AE}" pid="6" name="a_author">
    <vt:lpwstr>Robert Urquhart</vt:lpwstr>
  </property>
  <property fmtid="{D5CDD505-2E9C-101B-9397-08002B2CF9AE}" pid="7" name="a_edited">
    <vt:lpwstr>true</vt:lpwstr>
  </property>
  <property fmtid="{D5CDD505-2E9C-101B-9397-08002B2CF9AE}" pid="8" name="MSIP_Label_8c3d088b-6243-4963-a2e2-8b321ab7f8fc_Enabled">
    <vt:lpwstr>true</vt:lpwstr>
  </property>
  <property fmtid="{D5CDD505-2E9C-101B-9397-08002B2CF9AE}" pid="9" name="MSIP_Label_8c3d088b-6243-4963-a2e2-8b321ab7f8fc_SetDate">
    <vt:lpwstr>2023-07-06T06:08:44Z</vt:lpwstr>
  </property>
  <property fmtid="{D5CDD505-2E9C-101B-9397-08002B2CF9AE}" pid="10" name="MSIP_Label_8c3d088b-6243-4963-a2e2-8b321ab7f8fc_Method">
    <vt:lpwstr>Standard</vt:lpwstr>
  </property>
  <property fmtid="{D5CDD505-2E9C-101B-9397-08002B2CF9AE}" pid="11" name="MSIP_Label_8c3d088b-6243-4963-a2e2-8b321ab7f8fc_Name">
    <vt:lpwstr>Trusted</vt:lpwstr>
  </property>
  <property fmtid="{D5CDD505-2E9C-101B-9397-08002B2CF9AE}" pid="12" name="MSIP_Label_8c3d088b-6243-4963-a2e2-8b321ab7f8fc_SiteId">
    <vt:lpwstr>d1323671-cdbe-4417-b4d4-bdb24b51316b</vt:lpwstr>
  </property>
  <property fmtid="{D5CDD505-2E9C-101B-9397-08002B2CF9AE}" pid="13" name="MSIP_Label_8c3d088b-6243-4963-a2e2-8b321ab7f8fc_ActionId">
    <vt:lpwstr>6b95a9d9-f60b-412d-9144-90f92b31fa3c</vt:lpwstr>
  </property>
  <property fmtid="{D5CDD505-2E9C-101B-9397-08002B2CF9AE}" pid="14" name="MSIP_Label_8c3d088b-6243-4963-a2e2-8b321ab7f8fc_ContentBits">
    <vt:lpwstr>1</vt:lpwstr>
  </property>
</Properties>
</file>